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D9F" w:rsidRDefault="00142D9F" w:rsidP="003D7EE9">
      <w:pPr>
        <w:jc w:val="center"/>
        <w:rPr>
          <w:sz w:val="32"/>
          <w:szCs w:val="32"/>
        </w:rPr>
      </w:pPr>
      <w:r w:rsidRPr="003D7EE9">
        <w:rPr>
          <w:sz w:val="32"/>
          <w:szCs w:val="32"/>
        </w:rPr>
        <w:t>Размеры решёток</w:t>
      </w:r>
      <w:r>
        <w:rPr>
          <w:sz w:val="32"/>
          <w:szCs w:val="32"/>
        </w:rPr>
        <w:t>, люков</w:t>
      </w:r>
    </w:p>
    <w:p w:rsidR="00142D9F" w:rsidRPr="006B24B4" w:rsidRDefault="00142D9F" w:rsidP="00C458FF">
      <w:pPr>
        <w:rPr>
          <w:b/>
        </w:rPr>
      </w:pPr>
      <w:r w:rsidRPr="006B24B4">
        <w:rPr>
          <w:b/>
        </w:rPr>
        <w:t>Решётки неразъёмные</w:t>
      </w:r>
      <w:r>
        <w:rPr>
          <w:b/>
        </w:rPr>
        <w:t xml:space="preserve"> пластиковые</w:t>
      </w:r>
    </w:p>
    <w:p w:rsidR="00142D9F" w:rsidRDefault="00142D9F" w:rsidP="003D7EE9">
      <w:r w:rsidRPr="009B3FD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img2_13637.jpg" style="width:128.25pt;height:128.25pt;visibility:visible">
            <v:imagedata r:id="rId4" o:title="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142D9F" w:rsidRPr="00037D75" w:rsidTr="00037D75">
        <w:tc>
          <w:tcPr>
            <w:tcW w:w="3190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Тип</w:t>
            </w:r>
          </w:p>
        </w:tc>
        <w:tc>
          <w:tcPr>
            <w:tcW w:w="3190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А, мм.</w:t>
            </w:r>
          </w:p>
        </w:tc>
        <w:tc>
          <w:tcPr>
            <w:tcW w:w="3191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В, мм.</w:t>
            </w:r>
          </w:p>
        </w:tc>
      </w:tr>
      <w:tr w:rsidR="00142D9F" w:rsidRPr="00037D75" w:rsidTr="00037D75">
        <w:tc>
          <w:tcPr>
            <w:tcW w:w="3190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Э1313с, Э1313, Л130</w:t>
            </w:r>
          </w:p>
        </w:tc>
        <w:tc>
          <w:tcPr>
            <w:tcW w:w="3190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130</w:t>
            </w:r>
          </w:p>
        </w:tc>
        <w:tc>
          <w:tcPr>
            <w:tcW w:w="3191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130</w:t>
            </w:r>
          </w:p>
        </w:tc>
      </w:tr>
      <w:tr w:rsidR="00142D9F" w:rsidRPr="00037D75" w:rsidTr="00037D75">
        <w:tc>
          <w:tcPr>
            <w:tcW w:w="3190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Э1515с, Э1515, Л150</w:t>
            </w:r>
          </w:p>
        </w:tc>
        <w:tc>
          <w:tcPr>
            <w:tcW w:w="3190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150</w:t>
            </w:r>
          </w:p>
        </w:tc>
        <w:tc>
          <w:tcPr>
            <w:tcW w:w="3191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150</w:t>
            </w:r>
          </w:p>
        </w:tc>
      </w:tr>
      <w:tr w:rsidR="00142D9F" w:rsidRPr="00037D75" w:rsidTr="00037D75">
        <w:tc>
          <w:tcPr>
            <w:tcW w:w="3190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Л155</w:t>
            </w:r>
          </w:p>
        </w:tc>
        <w:tc>
          <w:tcPr>
            <w:tcW w:w="3190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155</w:t>
            </w:r>
          </w:p>
        </w:tc>
        <w:tc>
          <w:tcPr>
            <w:tcW w:w="3191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155</w:t>
            </w:r>
          </w:p>
        </w:tc>
      </w:tr>
      <w:tr w:rsidR="00142D9F" w:rsidRPr="00037D75" w:rsidTr="00037D75">
        <w:tc>
          <w:tcPr>
            <w:tcW w:w="3190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Э1919с, Э1919, Л194</w:t>
            </w:r>
          </w:p>
        </w:tc>
        <w:tc>
          <w:tcPr>
            <w:tcW w:w="3190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194</w:t>
            </w:r>
          </w:p>
        </w:tc>
        <w:tc>
          <w:tcPr>
            <w:tcW w:w="3191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194</w:t>
            </w:r>
          </w:p>
        </w:tc>
      </w:tr>
      <w:tr w:rsidR="00142D9F" w:rsidRPr="00037D75" w:rsidTr="00037D75">
        <w:tc>
          <w:tcPr>
            <w:tcW w:w="3190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Л185</w:t>
            </w:r>
          </w:p>
        </w:tc>
        <w:tc>
          <w:tcPr>
            <w:tcW w:w="3190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185</w:t>
            </w:r>
          </w:p>
        </w:tc>
        <w:tc>
          <w:tcPr>
            <w:tcW w:w="3191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185</w:t>
            </w:r>
          </w:p>
        </w:tc>
      </w:tr>
      <w:tr w:rsidR="00142D9F" w:rsidRPr="00037D75" w:rsidTr="00037D75">
        <w:tc>
          <w:tcPr>
            <w:tcW w:w="3190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Э1318с, Э1318, Л135</w:t>
            </w:r>
          </w:p>
        </w:tc>
        <w:tc>
          <w:tcPr>
            <w:tcW w:w="3190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135</w:t>
            </w:r>
          </w:p>
        </w:tc>
        <w:tc>
          <w:tcPr>
            <w:tcW w:w="3191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185</w:t>
            </w:r>
          </w:p>
        </w:tc>
      </w:tr>
      <w:tr w:rsidR="00142D9F" w:rsidRPr="00037D75" w:rsidTr="00037D75">
        <w:tc>
          <w:tcPr>
            <w:tcW w:w="3190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Э1725с, Э1725, Л170</w:t>
            </w:r>
          </w:p>
        </w:tc>
        <w:tc>
          <w:tcPr>
            <w:tcW w:w="3190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170</w:t>
            </w:r>
          </w:p>
        </w:tc>
        <w:tc>
          <w:tcPr>
            <w:tcW w:w="3191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240</w:t>
            </w:r>
          </w:p>
        </w:tc>
      </w:tr>
      <w:tr w:rsidR="00142D9F" w:rsidRPr="00037D75" w:rsidTr="00037D75">
        <w:tc>
          <w:tcPr>
            <w:tcW w:w="3190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Э1928с, Э1928, Л192</w:t>
            </w:r>
          </w:p>
        </w:tc>
        <w:tc>
          <w:tcPr>
            <w:tcW w:w="3190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192</w:t>
            </w:r>
          </w:p>
        </w:tc>
        <w:tc>
          <w:tcPr>
            <w:tcW w:w="3191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285</w:t>
            </w:r>
          </w:p>
        </w:tc>
      </w:tr>
      <w:tr w:rsidR="00142D9F" w:rsidRPr="00037D75" w:rsidTr="00037D75">
        <w:tc>
          <w:tcPr>
            <w:tcW w:w="3190" w:type="dxa"/>
          </w:tcPr>
          <w:p w:rsidR="00142D9F" w:rsidRPr="00037D75" w:rsidRDefault="00142D9F" w:rsidP="009C3450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Э2030с, Э2030, Л200</w:t>
            </w:r>
          </w:p>
        </w:tc>
        <w:tc>
          <w:tcPr>
            <w:tcW w:w="3190" w:type="dxa"/>
          </w:tcPr>
          <w:p w:rsidR="00142D9F" w:rsidRPr="00037D75" w:rsidRDefault="00142D9F" w:rsidP="009C3450">
            <w:pPr>
              <w:spacing w:after="0" w:line="240" w:lineRule="auto"/>
              <w:jc w:val="center"/>
            </w:pPr>
            <w:r w:rsidRPr="00037D75">
              <w:t>200</w:t>
            </w:r>
          </w:p>
        </w:tc>
        <w:tc>
          <w:tcPr>
            <w:tcW w:w="3191" w:type="dxa"/>
          </w:tcPr>
          <w:p w:rsidR="00142D9F" w:rsidRPr="00037D75" w:rsidRDefault="00142D9F" w:rsidP="009C3450">
            <w:pPr>
              <w:spacing w:after="0" w:line="240" w:lineRule="auto"/>
              <w:jc w:val="center"/>
            </w:pPr>
            <w:r w:rsidRPr="00037D75">
              <w:t>300</w:t>
            </w:r>
          </w:p>
        </w:tc>
      </w:tr>
      <w:tr w:rsidR="00142D9F" w:rsidRPr="00037D75" w:rsidTr="00037D75">
        <w:tc>
          <w:tcPr>
            <w:tcW w:w="3190" w:type="dxa"/>
          </w:tcPr>
          <w:p w:rsidR="00142D9F" w:rsidRPr="00037D75" w:rsidRDefault="00142D9F" w:rsidP="009C3450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Э2323с, Э2323, Л235</w:t>
            </w:r>
          </w:p>
        </w:tc>
        <w:tc>
          <w:tcPr>
            <w:tcW w:w="3190" w:type="dxa"/>
          </w:tcPr>
          <w:p w:rsidR="00142D9F" w:rsidRPr="00037D75" w:rsidRDefault="00142D9F" w:rsidP="009C3450">
            <w:pPr>
              <w:spacing w:after="0" w:line="240" w:lineRule="auto"/>
              <w:jc w:val="center"/>
            </w:pPr>
            <w:r w:rsidRPr="00037D75">
              <w:t>235</w:t>
            </w:r>
          </w:p>
        </w:tc>
        <w:tc>
          <w:tcPr>
            <w:tcW w:w="3191" w:type="dxa"/>
          </w:tcPr>
          <w:p w:rsidR="00142D9F" w:rsidRPr="00037D75" w:rsidRDefault="00142D9F" w:rsidP="009C3450">
            <w:pPr>
              <w:spacing w:after="0" w:line="240" w:lineRule="auto"/>
              <w:jc w:val="center"/>
            </w:pPr>
            <w:r w:rsidRPr="00037D75">
              <w:t>235</w:t>
            </w:r>
          </w:p>
        </w:tc>
      </w:tr>
      <w:tr w:rsidR="00142D9F" w:rsidRPr="00037D75" w:rsidTr="00037D75">
        <w:tc>
          <w:tcPr>
            <w:tcW w:w="3190" w:type="dxa"/>
          </w:tcPr>
          <w:p w:rsidR="00142D9F" w:rsidRPr="00037D75" w:rsidRDefault="00142D9F" w:rsidP="009C3450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Э3030с, Э3030, Л300</w:t>
            </w:r>
          </w:p>
        </w:tc>
        <w:tc>
          <w:tcPr>
            <w:tcW w:w="3190" w:type="dxa"/>
          </w:tcPr>
          <w:p w:rsidR="00142D9F" w:rsidRPr="00037D75" w:rsidRDefault="00142D9F" w:rsidP="009C3450">
            <w:pPr>
              <w:spacing w:after="0" w:line="240" w:lineRule="auto"/>
              <w:jc w:val="center"/>
            </w:pPr>
            <w:r w:rsidRPr="00037D75">
              <w:t>300</w:t>
            </w:r>
          </w:p>
        </w:tc>
        <w:tc>
          <w:tcPr>
            <w:tcW w:w="3191" w:type="dxa"/>
          </w:tcPr>
          <w:p w:rsidR="00142D9F" w:rsidRPr="00037D75" w:rsidRDefault="00142D9F" w:rsidP="009C3450">
            <w:pPr>
              <w:spacing w:after="0" w:line="240" w:lineRule="auto"/>
              <w:jc w:val="center"/>
            </w:pPr>
            <w:r w:rsidRPr="00037D75">
              <w:t>300</w:t>
            </w:r>
          </w:p>
        </w:tc>
      </w:tr>
      <w:tr w:rsidR="00142D9F" w:rsidRPr="00037D75" w:rsidTr="00037D75">
        <w:tc>
          <w:tcPr>
            <w:tcW w:w="3190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Э3535с, Э3535, Л350</w:t>
            </w:r>
          </w:p>
        </w:tc>
        <w:tc>
          <w:tcPr>
            <w:tcW w:w="3190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>
              <w:t>350</w:t>
            </w:r>
          </w:p>
        </w:tc>
        <w:tc>
          <w:tcPr>
            <w:tcW w:w="3191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>
              <w:t>350</w:t>
            </w:r>
          </w:p>
        </w:tc>
      </w:tr>
    </w:tbl>
    <w:p w:rsidR="00142D9F" w:rsidRDefault="00142D9F" w:rsidP="003D7EE9"/>
    <w:p w:rsidR="00142D9F" w:rsidRPr="006B24B4" w:rsidRDefault="00142D9F" w:rsidP="003D7EE9">
      <w:pPr>
        <w:rPr>
          <w:b/>
        </w:rPr>
      </w:pPr>
      <w:r w:rsidRPr="006B24B4">
        <w:rPr>
          <w:b/>
        </w:rPr>
        <w:t>Решётки разъёмные</w:t>
      </w:r>
      <w:r>
        <w:rPr>
          <w:b/>
        </w:rPr>
        <w:t xml:space="preserve"> пластиковые</w:t>
      </w:r>
    </w:p>
    <w:p w:rsidR="00142D9F" w:rsidRDefault="00142D9F" w:rsidP="003D7EE9">
      <w:r w:rsidRPr="009B3FDA">
        <w:rPr>
          <w:noProof/>
          <w:lang w:eastAsia="ru-RU"/>
        </w:rPr>
        <w:pict>
          <v:shape id="Рисунок 1" o:spid="_x0000_i1026" type="#_x0000_t75" alt="28083 hf Size.jpg" style="width:146.25pt;height:120pt;visibility:visible">
            <v:imagedata r:id="rId5" o:title="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93"/>
        <w:gridCol w:w="1795"/>
        <w:gridCol w:w="1894"/>
        <w:gridCol w:w="1894"/>
        <w:gridCol w:w="1895"/>
      </w:tblGrid>
      <w:tr w:rsidR="00142D9F" w:rsidRPr="00037D75" w:rsidTr="00037D75">
        <w:tc>
          <w:tcPr>
            <w:tcW w:w="209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Тип</w:t>
            </w:r>
          </w:p>
        </w:tc>
        <w:tc>
          <w:tcPr>
            <w:tcW w:w="1795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А, мм</w:t>
            </w:r>
          </w:p>
        </w:tc>
        <w:tc>
          <w:tcPr>
            <w:tcW w:w="1894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В, мм</w:t>
            </w:r>
          </w:p>
        </w:tc>
        <w:tc>
          <w:tcPr>
            <w:tcW w:w="1894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037D75">
              <w:rPr>
                <w:b/>
              </w:rPr>
              <w:t>С, мм</w:t>
            </w:r>
          </w:p>
        </w:tc>
        <w:tc>
          <w:tcPr>
            <w:tcW w:w="1895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  <w:lang w:val="en-US"/>
              </w:rPr>
              <w:t>D</w:t>
            </w:r>
            <w:r w:rsidRPr="00037D75">
              <w:rPr>
                <w:b/>
              </w:rPr>
              <w:t>, мм</w:t>
            </w:r>
          </w:p>
        </w:tc>
      </w:tr>
      <w:tr w:rsidR="00142D9F" w:rsidRPr="00037D75" w:rsidTr="00037D75">
        <w:tc>
          <w:tcPr>
            <w:tcW w:w="209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ЛР1515, ЭР1313с</w:t>
            </w:r>
          </w:p>
        </w:tc>
        <w:tc>
          <w:tcPr>
            <w:tcW w:w="1795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150</w:t>
            </w:r>
          </w:p>
        </w:tc>
        <w:tc>
          <w:tcPr>
            <w:tcW w:w="1894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150</w:t>
            </w:r>
          </w:p>
        </w:tc>
        <w:tc>
          <w:tcPr>
            <w:tcW w:w="1894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124</w:t>
            </w:r>
          </w:p>
        </w:tc>
        <w:tc>
          <w:tcPr>
            <w:tcW w:w="1895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124</w:t>
            </w:r>
          </w:p>
        </w:tc>
      </w:tr>
      <w:tr w:rsidR="00142D9F" w:rsidRPr="00037D75" w:rsidTr="00037D75">
        <w:tc>
          <w:tcPr>
            <w:tcW w:w="209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ЛР162, ЭР1515с</w:t>
            </w:r>
          </w:p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ЛРР162В, ЛРР162</w:t>
            </w:r>
          </w:p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ЭРР1515В, ЭРР1515</w:t>
            </w:r>
          </w:p>
        </w:tc>
        <w:tc>
          <w:tcPr>
            <w:tcW w:w="1795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162</w:t>
            </w:r>
          </w:p>
        </w:tc>
        <w:tc>
          <w:tcPr>
            <w:tcW w:w="1894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162</w:t>
            </w:r>
          </w:p>
        </w:tc>
        <w:tc>
          <w:tcPr>
            <w:tcW w:w="1894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135</w:t>
            </w:r>
          </w:p>
        </w:tc>
        <w:tc>
          <w:tcPr>
            <w:tcW w:w="1895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135</w:t>
            </w:r>
          </w:p>
        </w:tc>
      </w:tr>
      <w:tr w:rsidR="00142D9F" w:rsidRPr="00037D75" w:rsidTr="00037D75">
        <w:tc>
          <w:tcPr>
            <w:tcW w:w="209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ЛР170</w:t>
            </w:r>
          </w:p>
        </w:tc>
        <w:tc>
          <w:tcPr>
            <w:tcW w:w="1795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170</w:t>
            </w:r>
          </w:p>
        </w:tc>
        <w:tc>
          <w:tcPr>
            <w:tcW w:w="1894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170</w:t>
            </w:r>
          </w:p>
        </w:tc>
        <w:tc>
          <w:tcPr>
            <w:tcW w:w="1894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144</w:t>
            </w:r>
          </w:p>
        </w:tc>
        <w:tc>
          <w:tcPr>
            <w:tcW w:w="1895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144</w:t>
            </w:r>
          </w:p>
        </w:tc>
      </w:tr>
      <w:tr w:rsidR="00142D9F" w:rsidRPr="00037D75" w:rsidTr="00037D75">
        <w:tc>
          <w:tcPr>
            <w:tcW w:w="209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ЛР200, ЛРР200</w:t>
            </w:r>
          </w:p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 xml:space="preserve">ЛРР200В, </w:t>
            </w:r>
          </w:p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ЭРР1919В, ЭРР1919</w:t>
            </w:r>
          </w:p>
        </w:tc>
        <w:tc>
          <w:tcPr>
            <w:tcW w:w="1795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200</w:t>
            </w:r>
          </w:p>
        </w:tc>
        <w:tc>
          <w:tcPr>
            <w:tcW w:w="1894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200</w:t>
            </w:r>
          </w:p>
        </w:tc>
        <w:tc>
          <w:tcPr>
            <w:tcW w:w="1894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171</w:t>
            </w:r>
          </w:p>
        </w:tc>
        <w:tc>
          <w:tcPr>
            <w:tcW w:w="1895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171</w:t>
            </w:r>
          </w:p>
        </w:tc>
      </w:tr>
      <w:tr w:rsidR="00142D9F" w:rsidRPr="00037D75" w:rsidTr="00037D75">
        <w:tc>
          <w:tcPr>
            <w:tcW w:w="209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ЛР210, ЭР1919с</w:t>
            </w:r>
          </w:p>
        </w:tc>
        <w:tc>
          <w:tcPr>
            <w:tcW w:w="1795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210</w:t>
            </w:r>
          </w:p>
        </w:tc>
        <w:tc>
          <w:tcPr>
            <w:tcW w:w="1894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210</w:t>
            </w:r>
          </w:p>
        </w:tc>
        <w:tc>
          <w:tcPr>
            <w:tcW w:w="1894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184</w:t>
            </w:r>
          </w:p>
        </w:tc>
        <w:tc>
          <w:tcPr>
            <w:tcW w:w="1895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184</w:t>
            </w:r>
          </w:p>
        </w:tc>
      </w:tr>
      <w:tr w:rsidR="00142D9F" w:rsidRPr="00037D75" w:rsidTr="00037D75">
        <w:tc>
          <w:tcPr>
            <w:tcW w:w="209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ЛР250, ЭР2323с</w:t>
            </w:r>
          </w:p>
        </w:tc>
        <w:tc>
          <w:tcPr>
            <w:tcW w:w="1795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250</w:t>
            </w:r>
          </w:p>
        </w:tc>
        <w:tc>
          <w:tcPr>
            <w:tcW w:w="1894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250</w:t>
            </w:r>
          </w:p>
        </w:tc>
        <w:tc>
          <w:tcPr>
            <w:tcW w:w="1894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220</w:t>
            </w:r>
          </w:p>
        </w:tc>
        <w:tc>
          <w:tcPr>
            <w:tcW w:w="1895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220</w:t>
            </w:r>
          </w:p>
        </w:tc>
      </w:tr>
      <w:tr w:rsidR="00142D9F" w:rsidRPr="00037D75" w:rsidTr="00037D75">
        <w:tc>
          <w:tcPr>
            <w:tcW w:w="209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ЛР150, ЭР1318с</w:t>
            </w:r>
          </w:p>
        </w:tc>
        <w:tc>
          <w:tcPr>
            <w:tcW w:w="1795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150</w:t>
            </w:r>
          </w:p>
        </w:tc>
        <w:tc>
          <w:tcPr>
            <w:tcW w:w="1894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200</w:t>
            </w:r>
          </w:p>
        </w:tc>
        <w:tc>
          <w:tcPr>
            <w:tcW w:w="1894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122</w:t>
            </w:r>
          </w:p>
        </w:tc>
        <w:tc>
          <w:tcPr>
            <w:tcW w:w="1895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171</w:t>
            </w:r>
          </w:p>
        </w:tc>
      </w:tr>
      <w:tr w:rsidR="00142D9F" w:rsidRPr="00037D75" w:rsidTr="00037D75">
        <w:tc>
          <w:tcPr>
            <w:tcW w:w="209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ЛР185, ЭР1725с</w:t>
            </w:r>
          </w:p>
        </w:tc>
        <w:tc>
          <w:tcPr>
            <w:tcW w:w="1795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185</w:t>
            </w:r>
          </w:p>
        </w:tc>
        <w:tc>
          <w:tcPr>
            <w:tcW w:w="1894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255</w:t>
            </w:r>
          </w:p>
        </w:tc>
        <w:tc>
          <w:tcPr>
            <w:tcW w:w="1894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157</w:t>
            </w:r>
          </w:p>
        </w:tc>
        <w:tc>
          <w:tcPr>
            <w:tcW w:w="1895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227</w:t>
            </w:r>
          </w:p>
        </w:tc>
      </w:tr>
      <w:tr w:rsidR="00142D9F" w:rsidRPr="00037D75" w:rsidTr="00037D75">
        <w:tc>
          <w:tcPr>
            <w:tcW w:w="209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ЛР206, ЭР1928с</w:t>
            </w:r>
          </w:p>
        </w:tc>
        <w:tc>
          <w:tcPr>
            <w:tcW w:w="1795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206</w:t>
            </w:r>
          </w:p>
        </w:tc>
        <w:tc>
          <w:tcPr>
            <w:tcW w:w="1894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300</w:t>
            </w:r>
          </w:p>
        </w:tc>
        <w:tc>
          <w:tcPr>
            <w:tcW w:w="1894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180</w:t>
            </w:r>
          </w:p>
        </w:tc>
        <w:tc>
          <w:tcPr>
            <w:tcW w:w="1895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272</w:t>
            </w:r>
          </w:p>
        </w:tc>
      </w:tr>
    </w:tbl>
    <w:p w:rsidR="00142D9F" w:rsidRDefault="00142D9F" w:rsidP="003D7EE9"/>
    <w:p w:rsidR="00142D9F" w:rsidRDefault="00142D9F" w:rsidP="003D7EE9">
      <w:pPr>
        <w:rPr>
          <w:b/>
        </w:rPr>
      </w:pPr>
      <w:r>
        <w:rPr>
          <w:b/>
        </w:rPr>
        <w:t>Решетки металлические</w:t>
      </w:r>
    </w:p>
    <w:p w:rsidR="00142D9F" w:rsidRDefault="00142D9F" w:rsidP="003D7EE9">
      <w:pPr>
        <w:rPr>
          <w:b/>
        </w:rPr>
      </w:pPr>
      <w:r w:rsidRPr="00037D75">
        <w:rPr>
          <w:b/>
          <w:noProof/>
          <w:lang w:eastAsia="ru-RU"/>
        </w:rPr>
        <w:pict>
          <v:shape id="Рисунок 12" o:spid="_x0000_i1027" type="#_x0000_t75" alt="мет.реш.jpg" style="width:183pt;height:138.75pt;visibility:visible">
            <v:imagedata r:id="rId6" o:title="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95"/>
        <w:gridCol w:w="1595"/>
        <w:gridCol w:w="1595"/>
        <w:gridCol w:w="1595"/>
        <w:gridCol w:w="1595"/>
        <w:gridCol w:w="1596"/>
      </w:tblGrid>
      <w:tr w:rsidR="00142D9F" w:rsidRPr="00037D75" w:rsidTr="00037D75"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Тип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А, мм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В, мм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037D75">
              <w:rPr>
                <w:b/>
              </w:rPr>
              <w:t>С, мм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  <w:lang w:val="en-US"/>
              </w:rPr>
              <w:t>Y</w:t>
            </w:r>
            <w:r w:rsidRPr="00037D75">
              <w:rPr>
                <w:b/>
              </w:rPr>
              <w:t>, мм</w:t>
            </w:r>
          </w:p>
        </w:tc>
        <w:tc>
          <w:tcPr>
            <w:tcW w:w="1596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  <w:lang w:val="en-US"/>
              </w:rPr>
              <w:t>X</w:t>
            </w:r>
            <w:r w:rsidRPr="00037D75">
              <w:rPr>
                <w:b/>
              </w:rPr>
              <w:t>, мм</w:t>
            </w:r>
          </w:p>
        </w:tc>
      </w:tr>
      <w:tr w:rsidR="00142D9F" w:rsidRPr="00037D75" w:rsidTr="00037D75"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  <w:lang w:val="en-US"/>
              </w:rPr>
              <w:t>125</w:t>
            </w:r>
            <w:r w:rsidRPr="00037D75">
              <w:rPr>
                <w:b/>
              </w:rPr>
              <w:t>х125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125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125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6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112</w:t>
            </w:r>
          </w:p>
        </w:tc>
        <w:tc>
          <w:tcPr>
            <w:tcW w:w="1596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112</w:t>
            </w:r>
          </w:p>
        </w:tc>
      </w:tr>
      <w:tr w:rsidR="00142D9F" w:rsidRPr="00037D75" w:rsidTr="00037D75"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150х150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150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150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6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136</w:t>
            </w:r>
          </w:p>
        </w:tc>
        <w:tc>
          <w:tcPr>
            <w:tcW w:w="1596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136</w:t>
            </w:r>
          </w:p>
        </w:tc>
      </w:tr>
      <w:tr w:rsidR="00142D9F" w:rsidRPr="00037D75" w:rsidTr="00037D75"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190х190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194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194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6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181</w:t>
            </w:r>
          </w:p>
        </w:tc>
        <w:tc>
          <w:tcPr>
            <w:tcW w:w="1596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181</w:t>
            </w:r>
          </w:p>
        </w:tc>
      </w:tr>
      <w:tr w:rsidR="00142D9F" w:rsidRPr="00037D75" w:rsidTr="00037D75"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250х250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250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250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7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234</w:t>
            </w:r>
          </w:p>
        </w:tc>
        <w:tc>
          <w:tcPr>
            <w:tcW w:w="1596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234</w:t>
            </w:r>
          </w:p>
        </w:tc>
      </w:tr>
      <w:tr w:rsidR="00142D9F" w:rsidRPr="00037D75" w:rsidTr="00037D75"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175х175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175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175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8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159</w:t>
            </w:r>
          </w:p>
        </w:tc>
        <w:tc>
          <w:tcPr>
            <w:tcW w:w="1596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159</w:t>
            </w:r>
          </w:p>
        </w:tc>
      </w:tr>
      <w:tr w:rsidR="00142D9F" w:rsidRPr="00037D75" w:rsidTr="00037D75"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300х300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300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300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8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285</w:t>
            </w:r>
          </w:p>
        </w:tc>
        <w:tc>
          <w:tcPr>
            <w:tcW w:w="1596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285</w:t>
            </w:r>
          </w:p>
        </w:tc>
      </w:tr>
      <w:tr w:rsidR="00142D9F" w:rsidRPr="00037D75" w:rsidTr="00037D75"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200х300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200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300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7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184</w:t>
            </w:r>
          </w:p>
        </w:tc>
        <w:tc>
          <w:tcPr>
            <w:tcW w:w="1596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284</w:t>
            </w:r>
          </w:p>
        </w:tc>
      </w:tr>
      <w:tr w:rsidR="00142D9F" w:rsidRPr="00037D75" w:rsidTr="00037D75"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170х240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170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240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7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154</w:t>
            </w:r>
          </w:p>
        </w:tc>
        <w:tc>
          <w:tcPr>
            <w:tcW w:w="1596" w:type="dxa"/>
          </w:tcPr>
          <w:p w:rsidR="00142D9F" w:rsidRPr="00037D75" w:rsidRDefault="00142D9F" w:rsidP="00037D75">
            <w:pPr>
              <w:spacing w:after="0" w:line="240" w:lineRule="auto"/>
              <w:rPr>
                <w:b/>
              </w:rPr>
            </w:pPr>
            <w:r w:rsidRPr="00037D75">
              <w:rPr>
                <w:b/>
              </w:rPr>
              <w:t>224</w:t>
            </w:r>
          </w:p>
        </w:tc>
      </w:tr>
    </w:tbl>
    <w:p w:rsidR="00142D9F" w:rsidRDefault="00142D9F" w:rsidP="003D7EE9">
      <w:pPr>
        <w:rPr>
          <w:b/>
        </w:rPr>
      </w:pPr>
    </w:p>
    <w:p w:rsidR="00142D9F" w:rsidRPr="006B24B4" w:rsidRDefault="00142D9F" w:rsidP="003D7EE9">
      <w:pPr>
        <w:rPr>
          <w:b/>
        </w:rPr>
      </w:pPr>
      <w:r w:rsidRPr="006B24B4">
        <w:rPr>
          <w:b/>
        </w:rPr>
        <w:t>Решётка круглая</w:t>
      </w:r>
    </w:p>
    <w:p w:rsidR="00142D9F" w:rsidRDefault="00142D9F" w:rsidP="003D7EE9">
      <w:r w:rsidRPr="009B3FDA">
        <w:rPr>
          <w:noProof/>
          <w:lang w:eastAsia="ru-RU"/>
        </w:rPr>
        <w:pict>
          <v:shape id="_x0000_i1028" type="#_x0000_t75" style="width:105.75pt;height:96.75pt;visibility:visible">
            <v:imagedata r:id="rId7" o:title="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93"/>
        <w:gridCol w:w="2392"/>
        <w:gridCol w:w="2393"/>
        <w:gridCol w:w="2393"/>
      </w:tblGrid>
      <w:tr w:rsidR="00142D9F" w:rsidRPr="00037D75" w:rsidTr="00037D75">
        <w:tc>
          <w:tcPr>
            <w:tcW w:w="2393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rPr>
                <w:b/>
              </w:rPr>
              <w:t>Тип</w:t>
            </w:r>
          </w:p>
        </w:tc>
        <w:tc>
          <w:tcPr>
            <w:tcW w:w="2392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  <w:lang w:val="en-US"/>
              </w:rPr>
              <w:t>D1</w:t>
            </w:r>
            <w:r w:rsidRPr="00037D75">
              <w:rPr>
                <w:b/>
              </w:rPr>
              <w:t>, мм</w:t>
            </w:r>
          </w:p>
        </w:tc>
        <w:tc>
          <w:tcPr>
            <w:tcW w:w="239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  <w:lang w:val="en-US"/>
              </w:rPr>
              <w:t>D</w:t>
            </w:r>
            <w:r w:rsidRPr="00037D75">
              <w:rPr>
                <w:b/>
              </w:rPr>
              <w:t>, мм</w:t>
            </w:r>
          </w:p>
        </w:tc>
        <w:tc>
          <w:tcPr>
            <w:tcW w:w="239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  <w:lang w:val="en-US"/>
              </w:rPr>
              <w:t>H</w:t>
            </w:r>
            <w:r w:rsidRPr="00037D75">
              <w:rPr>
                <w:b/>
              </w:rPr>
              <w:t>, мм</w:t>
            </w:r>
          </w:p>
        </w:tc>
      </w:tr>
      <w:tr w:rsidR="00142D9F" w:rsidRPr="00037D75" w:rsidTr="00037D75">
        <w:tc>
          <w:tcPr>
            <w:tcW w:w="239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Л80ДФ, Э80ДФ</w:t>
            </w:r>
          </w:p>
        </w:tc>
        <w:tc>
          <w:tcPr>
            <w:tcW w:w="2392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96</w:t>
            </w:r>
          </w:p>
        </w:tc>
        <w:tc>
          <w:tcPr>
            <w:tcW w:w="239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78</w:t>
            </w:r>
          </w:p>
        </w:tc>
        <w:tc>
          <w:tcPr>
            <w:tcW w:w="239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20</w:t>
            </w:r>
          </w:p>
        </w:tc>
      </w:tr>
      <w:tr w:rsidR="00142D9F" w:rsidRPr="00037D75" w:rsidTr="00037D75">
        <w:tc>
          <w:tcPr>
            <w:tcW w:w="239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Л80, Э80</w:t>
            </w:r>
          </w:p>
        </w:tc>
        <w:tc>
          <w:tcPr>
            <w:tcW w:w="2392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96</w:t>
            </w:r>
          </w:p>
        </w:tc>
        <w:tc>
          <w:tcPr>
            <w:tcW w:w="239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78</w:t>
            </w:r>
          </w:p>
        </w:tc>
        <w:tc>
          <w:tcPr>
            <w:tcW w:w="239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20</w:t>
            </w:r>
          </w:p>
        </w:tc>
      </w:tr>
      <w:tr w:rsidR="00142D9F" w:rsidRPr="00037D75" w:rsidTr="00037D75">
        <w:tc>
          <w:tcPr>
            <w:tcW w:w="239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Л46, Э46</w:t>
            </w:r>
          </w:p>
        </w:tc>
        <w:tc>
          <w:tcPr>
            <w:tcW w:w="2392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57</w:t>
            </w:r>
          </w:p>
        </w:tc>
        <w:tc>
          <w:tcPr>
            <w:tcW w:w="239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45</w:t>
            </w:r>
          </w:p>
        </w:tc>
        <w:tc>
          <w:tcPr>
            <w:tcW w:w="239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12</w:t>
            </w:r>
          </w:p>
        </w:tc>
      </w:tr>
      <w:tr w:rsidR="00142D9F" w:rsidRPr="00037D75" w:rsidTr="00037D75">
        <w:tc>
          <w:tcPr>
            <w:tcW w:w="239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Л160, Э160</w:t>
            </w:r>
          </w:p>
        </w:tc>
        <w:tc>
          <w:tcPr>
            <w:tcW w:w="2392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160</w:t>
            </w:r>
          </w:p>
        </w:tc>
        <w:tc>
          <w:tcPr>
            <w:tcW w:w="2393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123</w:t>
            </w:r>
          </w:p>
        </w:tc>
        <w:tc>
          <w:tcPr>
            <w:tcW w:w="2393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14</w:t>
            </w:r>
          </w:p>
        </w:tc>
      </w:tr>
    </w:tbl>
    <w:p w:rsidR="00142D9F" w:rsidRDefault="00142D9F" w:rsidP="003D7EE9"/>
    <w:p w:rsidR="00142D9F" w:rsidRPr="006B24B4" w:rsidRDefault="00142D9F" w:rsidP="003D7EE9">
      <w:pPr>
        <w:rPr>
          <w:b/>
        </w:rPr>
      </w:pPr>
      <w:r w:rsidRPr="006B24B4">
        <w:rPr>
          <w:b/>
        </w:rPr>
        <w:t>Решётка радиаторная</w:t>
      </w:r>
    </w:p>
    <w:p w:rsidR="00142D9F" w:rsidRDefault="00142D9F" w:rsidP="003D7EE9">
      <w:r w:rsidRPr="009B3FDA">
        <w:rPr>
          <w:noProof/>
          <w:lang w:eastAsia="ru-RU"/>
        </w:rPr>
        <w:pict>
          <v:shape id="Рисунок 3" o:spid="_x0000_i1029" type="#_x0000_t75" alt="Dveřní mřížka bílá 1 ks VP MV 350.jpg" style="width:108.75pt;height:90.75pt;visibility:visible">
            <v:imagedata r:id="rId8" o:title="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33"/>
        <w:gridCol w:w="1197"/>
        <w:gridCol w:w="1196"/>
        <w:gridCol w:w="1196"/>
        <w:gridCol w:w="1198"/>
        <w:gridCol w:w="1195"/>
        <w:gridCol w:w="1178"/>
        <w:gridCol w:w="1178"/>
      </w:tblGrid>
      <w:tr w:rsidR="00142D9F" w:rsidRPr="00037D75" w:rsidTr="00037D75">
        <w:tc>
          <w:tcPr>
            <w:tcW w:w="1233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rPr>
                <w:b/>
              </w:rPr>
              <w:t>Тип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  <w:lang w:val="en-US"/>
              </w:rPr>
              <w:t>A</w:t>
            </w:r>
            <w:r w:rsidRPr="00037D75">
              <w:rPr>
                <w:b/>
              </w:rPr>
              <w:t>, мм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  <w:lang w:val="en-US"/>
              </w:rPr>
              <w:t>B</w:t>
            </w:r>
            <w:r w:rsidRPr="00037D75">
              <w:rPr>
                <w:b/>
              </w:rPr>
              <w:t>, мм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  <w:lang w:val="en-US"/>
              </w:rPr>
              <w:t>C</w:t>
            </w:r>
            <w:r w:rsidRPr="00037D75">
              <w:rPr>
                <w:b/>
              </w:rPr>
              <w:t>, мм</w:t>
            </w:r>
          </w:p>
        </w:tc>
        <w:tc>
          <w:tcPr>
            <w:tcW w:w="1198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  <w:lang w:val="en-US"/>
              </w:rPr>
              <w:t>D</w:t>
            </w:r>
            <w:r w:rsidRPr="00037D75">
              <w:rPr>
                <w:b/>
              </w:rPr>
              <w:t>, мм</w:t>
            </w:r>
          </w:p>
        </w:tc>
        <w:tc>
          <w:tcPr>
            <w:tcW w:w="1195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  <w:lang w:val="en-US"/>
              </w:rPr>
              <w:t>E</w:t>
            </w:r>
            <w:r w:rsidRPr="00037D75">
              <w:rPr>
                <w:b/>
              </w:rPr>
              <w:t>, мм</w:t>
            </w:r>
          </w:p>
        </w:tc>
        <w:tc>
          <w:tcPr>
            <w:tcW w:w="1178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  <w:lang w:val="en-US"/>
              </w:rPr>
              <w:t>F</w:t>
            </w:r>
            <w:r w:rsidRPr="00037D75">
              <w:rPr>
                <w:b/>
              </w:rPr>
              <w:t>, мм</w:t>
            </w:r>
          </w:p>
        </w:tc>
        <w:tc>
          <w:tcPr>
            <w:tcW w:w="1178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  <w:lang w:val="en-US"/>
              </w:rPr>
              <w:t>G</w:t>
            </w:r>
            <w:r w:rsidRPr="00037D75">
              <w:rPr>
                <w:b/>
              </w:rPr>
              <w:t>, мм</w:t>
            </w:r>
          </w:p>
        </w:tc>
      </w:tr>
      <w:tr w:rsidR="00142D9F" w:rsidRPr="00037D75" w:rsidTr="00037D75">
        <w:tc>
          <w:tcPr>
            <w:tcW w:w="1233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Л</w:t>
            </w:r>
            <w:r w:rsidRPr="00037D75">
              <w:rPr>
                <w:lang w:val="en-US"/>
              </w:rPr>
              <w:t>1337</w:t>
            </w:r>
            <w:r w:rsidRPr="00037D75">
              <w:t>, Э1337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lang w:val="en-US"/>
              </w:rPr>
            </w:pPr>
            <w:r w:rsidRPr="00037D75">
              <w:rPr>
                <w:lang w:val="en-US"/>
              </w:rPr>
              <w:t>370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330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lang w:val="en-US"/>
              </w:rPr>
            </w:pPr>
            <w:r w:rsidRPr="00037D75">
              <w:rPr>
                <w:lang w:val="en-US"/>
              </w:rPr>
              <w:t>348</w:t>
            </w:r>
          </w:p>
        </w:tc>
        <w:tc>
          <w:tcPr>
            <w:tcW w:w="1198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lang w:val="en-US"/>
              </w:rPr>
            </w:pPr>
            <w:r w:rsidRPr="00037D75">
              <w:rPr>
                <w:lang w:val="en-US"/>
              </w:rPr>
              <w:t>110</w:t>
            </w:r>
          </w:p>
        </w:tc>
        <w:tc>
          <w:tcPr>
            <w:tcW w:w="1195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lang w:val="en-US"/>
              </w:rPr>
            </w:pPr>
            <w:r w:rsidRPr="00037D75">
              <w:rPr>
                <w:lang w:val="en-US"/>
              </w:rPr>
              <w:t>130</w:t>
            </w:r>
          </w:p>
        </w:tc>
        <w:tc>
          <w:tcPr>
            <w:tcW w:w="1178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lang w:val="en-US"/>
              </w:rPr>
            </w:pPr>
            <w:r w:rsidRPr="00037D75">
              <w:rPr>
                <w:lang w:val="en-US"/>
              </w:rPr>
              <w:t>2</w:t>
            </w:r>
          </w:p>
        </w:tc>
        <w:tc>
          <w:tcPr>
            <w:tcW w:w="1178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lang w:val="en-US"/>
              </w:rPr>
            </w:pPr>
            <w:r w:rsidRPr="00037D75">
              <w:rPr>
                <w:lang w:val="en-US"/>
              </w:rPr>
              <w:t>20</w:t>
            </w:r>
          </w:p>
        </w:tc>
      </w:tr>
      <w:tr w:rsidR="00142D9F" w:rsidRPr="00037D75" w:rsidTr="00037D75">
        <w:tc>
          <w:tcPr>
            <w:tcW w:w="1233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Э0723, Л0723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232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217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-</w:t>
            </w:r>
          </w:p>
        </w:tc>
        <w:tc>
          <w:tcPr>
            <w:tcW w:w="1198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-</w:t>
            </w:r>
          </w:p>
        </w:tc>
        <w:tc>
          <w:tcPr>
            <w:tcW w:w="1195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73</w:t>
            </w:r>
          </w:p>
        </w:tc>
        <w:tc>
          <w:tcPr>
            <w:tcW w:w="1178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</w:t>
            </w:r>
          </w:p>
        </w:tc>
        <w:tc>
          <w:tcPr>
            <w:tcW w:w="1178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8</w:t>
            </w:r>
          </w:p>
        </w:tc>
      </w:tr>
    </w:tbl>
    <w:p w:rsidR="00142D9F" w:rsidRDefault="00142D9F" w:rsidP="003D7EE9"/>
    <w:p w:rsidR="00142D9F" w:rsidRPr="006B24B4" w:rsidRDefault="00142D9F" w:rsidP="003D7EE9">
      <w:pPr>
        <w:rPr>
          <w:b/>
        </w:rPr>
      </w:pPr>
      <w:r w:rsidRPr="006B24B4">
        <w:rPr>
          <w:b/>
        </w:rPr>
        <w:t>Люки ревизионные пластиковые</w:t>
      </w:r>
    </w:p>
    <w:p w:rsidR="00142D9F" w:rsidRDefault="00142D9F" w:rsidP="003D7EE9">
      <w:r w:rsidRPr="009B3FDA">
        <w:rPr>
          <w:noProof/>
          <w:lang w:eastAsia="ru-RU"/>
        </w:rPr>
        <w:pict>
          <v:shape id="Рисунок 4" o:spid="_x0000_i1030" type="#_x0000_t75" alt="213314.png" style="width:112.5pt;height:104.25pt;visibility:visible">
            <v:imagedata r:id="rId9" o:title="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142D9F" w:rsidRPr="00037D75" w:rsidTr="00037D75"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rPr>
                <w:b/>
              </w:rPr>
              <w:t>Тип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А, мм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В, мм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С, мм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К, мм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Е, мм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Н, мм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М, мм</w:t>
            </w:r>
          </w:p>
        </w:tc>
      </w:tr>
      <w:tr w:rsidR="00142D9F" w:rsidRPr="00037D75" w:rsidTr="00037D75"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ЛК1515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165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165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120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120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147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147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25</w:t>
            </w:r>
          </w:p>
        </w:tc>
      </w:tr>
      <w:tr w:rsidR="00142D9F" w:rsidRPr="00037D75" w:rsidTr="00037D75"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ЛК1520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215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165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120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170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197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147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22</w:t>
            </w:r>
          </w:p>
        </w:tc>
      </w:tr>
      <w:tr w:rsidR="00142D9F" w:rsidRPr="00037D75" w:rsidTr="00037D75"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ЛК2020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215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215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170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170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197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197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22</w:t>
            </w:r>
          </w:p>
        </w:tc>
      </w:tr>
      <w:tr w:rsidR="00142D9F" w:rsidRPr="00037D75" w:rsidTr="00037D75"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ЛК2025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265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215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170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220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247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197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22</w:t>
            </w:r>
          </w:p>
        </w:tc>
      </w:tr>
      <w:tr w:rsidR="00142D9F" w:rsidRPr="00037D75" w:rsidTr="00037D75"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ЛК2030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315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215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170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270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297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197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22</w:t>
            </w:r>
          </w:p>
        </w:tc>
      </w:tr>
      <w:tr w:rsidR="00142D9F" w:rsidRPr="00037D75" w:rsidTr="00037D75"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ЛК2040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430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230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190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390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398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198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23</w:t>
            </w:r>
          </w:p>
        </w:tc>
      </w:tr>
      <w:tr w:rsidR="00142D9F" w:rsidRPr="00037D75" w:rsidTr="00037D75"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ЛК2530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328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278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240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290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298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248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25</w:t>
            </w:r>
          </w:p>
        </w:tc>
      </w:tr>
      <w:tr w:rsidR="00142D9F" w:rsidRPr="00037D75" w:rsidTr="00037D75"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ЛК2540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278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428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240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390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248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398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25</w:t>
            </w:r>
          </w:p>
        </w:tc>
      </w:tr>
      <w:tr w:rsidR="00142D9F" w:rsidRPr="00037D75" w:rsidTr="00037D75"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ЛК3030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328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328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290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290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298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298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25</w:t>
            </w:r>
          </w:p>
        </w:tc>
      </w:tr>
      <w:tr w:rsidR="00142D9F" w:rsidRPr="00037D75" w:rsidTr="00037D75"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ЛК3040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428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328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290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390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298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398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25</w:t>
            </w:r>
          </w:p>
        </w:tc>
      </w:tr>
      <w:tr w:rsidR="00142D9F" w:rsidRPr="00037D75" w:rsidTr="00037D75"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ЛК4040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428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428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390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390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398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398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25</w:t>
            </w:r>
          </w:p>
        </w:tc>
      </w:tr>
      <w:tr w:rsidR="00142D9F" w:rsidRPr="00037D75" w:rsidTr="00037D75"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ЛК4050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528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428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390</w:t>
            </w:r>
          </w:p>
        </w:tc>
        <w:tc>
          <w:tcPr>
            <w:tcW w:w="119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490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498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398</w:t>
            </w:r>
          </w:p>
        </w:tc>
        <w:tc>
          <w:tcPr>
            <w:tcW w:w="1197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25</w:t>
            </w:r>
          </w:p>
        </w:tc>
      </w:tr>
    </w:tbl>
    <w:p w:rsidR="00142D9F" w:rsidRPr="006B24B4" w:rsidRDefault="00142D9F" w:rsidP="007F4EBC">
      <w:pPr>
        <w:rPr>
          <w:b/>
        </w:rPr>
      </w:pPr>
      <w:r w:rsidRPr="006B24B4">
        <w:rPr>
          <w:b/>
        </w:rPr>
        <w:t>Накладки настенные пластиковые</w:t>
      </w:r>
    </w:p>
    <w:p w:rsidR="00142D9F" w:rsidRDefault="00142D9F" w:rsidP="007F4EBC">
      <w:r w:rsidRPr="009B3FDA">
        <w:rPr>
          <w:noProof/>
          <w:lang w:eastAsia="ru-RU"/>
        </w:rPr>
        <w:pict>
          <v:shape id="Рисунок 6" o:spid="_x0000_i1031" type="#_x0000_t75" alt="805_original.png" style="width:115.5pt;height:100.5pt;visibility:visible">
            <v:imagedata r:id="rId10" o:title="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1418"/>
        <w:gridCol w:w="1559"/>
        <w:gridCol w:w="1559"/>
      </w:tblGrid>
      <w:tr w:rsidR="00142D9F" w:rsidRPr="00037D75" w:rsidTr="00037D75">
        <w:tc>
          <w:tcPr>
            <w:tcW w:w="1951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Тип</w:t>
            </w:r>
          </w:p>
        </w:tc>
        <w:tc>
          <w:tcPr>
            <w:tcW w:w="1418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А, мм</w:t>
            </w:r>
          </w:p>
        </w:tc>
        <w:tc>
          <w:tcPr>
            <w:tcW w:w="1559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Х,мм</w:t>
            </w:r>
          </w:p>
        </w:tc>
        <w:tc>
          <w:tcPr>
            <w:tcW w:w="1559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  <w:lang w:val="en-US"/>
              </w:rPr>
              <w:t>d</w:t>
            </w:r>
            <w:r w:rsidRPr="00037D75">
              <w:rPr>
                <w:b/>
              </w:rPr>
              <w:t>.мм</w:t>
            </w:r>
          </w:p>
        </w:tc>
      </w:tr>
      <w:tr w:rsidR="00142D9F" w:rsidRPr="00037D75" w:rsidTr="00037D75">
        <w:tc>
          <w:tcPr>
            <w:tcW w:w="1951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ЭННП100, ННП100</w:t>
            </w:r>
          </w:p>
        </w:tc>
        <w:tc>
          <w:tcPr>
            <w:tcW w:w="1418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150</w:t>
            </w:r>
          </w:p>
        </w:tc>
        <w:tc>
          <w:tcPr>
            <w:tcW w:w="1559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130</w:t>
            </w:r>
          </w:p>
        </w:tc>
        <w:tc>
          <w:tcPr>
            <w:tcW w:w="1559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102</w:t>
            </w:r>
          </w:p>
        </w:tc>
      </w:tr>
      <w:tr w:rsidR="00142D9F" w:rsidRPr="00037D75" w:rsidTr="00037D75">
        <w:tc>
          <w:tcPr>
            <w:tcW w:w="1951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ЭННП125, ННП125</w:t>
            </w:r>
          </w:p>
        </w:tc>
        <w:tc>
          <w:tcPr>
            <w:tcW w:w="1418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150</w:t>
            </w:r>
          </w:p>
        </w:tc>
        <w:tc>
          <w:tcPr>
            <w:tcW w:w="1559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130</w:t>
            </w:r>
          </w:p>
        </w:tc>
        <w:tc>
          <w:tcPr>
            <w:tcW w:w="1559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127</w:t>
            </w:r>
          </w:p>
        </w:tc>
      </w:tr>
    </w:tbl>
    <w:p w:rsidR="00142D9F" w:rsidRDefault="00142D9F" w:rsidP="007F4EBC"/>
    <w:p w:rsidR="00142D9F" w:rsidRDefault="00142D9F" w:rsidP="007F4EBC">
      <w:r w:rsidRPr="009B3FDA">
        <w:rPr>
          <w:noProof/>
          <w:lang w:eastAsia="ru-RU"/>
        </w:rPr>
        <w:pict>
          <v:shape id="Рисунок 7" o:spid="_x0000_i1032" type="#_x0000_t75" alt="806_original.png" style="width:108.75pt;height:93.75pt;visibility:visible">
            <v:imagedata r:id="rId11" o:title="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0"/>
        <w:gridCol w:w="1134"/>
        <w:gridCol w:w="1231"/>
        <w:gridCol w:w="1246"/>
        <w:gridCol w:w="1111"/>
        <w:gridCol w:w="1103"/>
        <w:gridCol w:w="837"/>
      </w:tblGrid>
      <w:tr w:rsidR="00142D9F" w:rsidRPr="00037D75" w:rsidTr="00037D75">
        <w:tc>
          <w:tcPr>
            <w:tcW w:w="2660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Тип</w:t>
            </w:r>
          </w:p>
        </w:tc>
        <w:tc>
          <w:tcPr>
            <w:tcW w:w="1134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А, мм</w:t>
            </w:r>
          </w:p>
        </w:tc>
        <w:tc>
          <w:tcPr>
            <w:tcW w:w="1231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В, мм</w:t>
            </w:r>
          </w:p>
        </w:tc>
        <w:tc>
          <w:tcPr>
            <w:tcW w:w="1246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Х,мм</w:t>
            </w:r>
          </w:p>
        </w:tc>
        <w:tc>
          <w:tcPr>
            <w:tcW w:w="1111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  <w:lang w:val="en-US"/>
              </w:rPr>
              <w:t>Y</w:t>
            </w:r>
            <w:r w:rsidRPr="00037D75">
              <w:rPr>
                <w:b/>
              </w:rPr>
              <w:t>,мм</w:t>
            </w:r>
          </w:p>
        </w:tc>
        <w:tc>
          <w:tcPr>
            <w:tcW w:w="110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037D75">
              <w:rPr>
                <w:b/>
              </w:rPr>
              <w:t>а, мм</w:t>
            </w:r>
          </w:p>
        </w:tc>
        <w:tc>
          <w:tcPr>
            <w:tcW w:w="837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  <w:lang w:val="en-US"/>
              </w:rPr>
              <w:t>b</w:t>
            </w:r>
            <w:r w:rsidRPr="00037D75">
              <w:rPr>
                <w:b/>
              </w:rPr>
              <w:t>, мм</w:t>
            </w:r>
          </w:p>
        </w:tc>
      </w:tr>
      <w:tr w:rsidR="00142D9F" w:rsidRPr="00037D75" w:rsidTr="00037D75">
        <w:tc>
          <w:tcPr>
            <w:tcW w:w="2660" w:type="dxa"/>
          </w:tcPr>
          <w:p w:rsidR="00142D9F" w:rsidRPr="00037D75" w:rsidRDefault="00142D9F" w:rsidP="00037D75">
            <w:pPr>
              <w:spacing w:after="0" w:line="240" w:lineRule="auto"/>
            </w:pPr>
            <w:r w:rsidRPr="00037D75">
              <w:t>ЭННП60/120, ННП60/120</w:t>
            </w:r>
          </w:p>
        </w:tc>
        <w:tc>
          <w:tcPr>
            <w:tcW w:w="1134" w:type="dxa"/>
          </w:tcPr>
          <w:p w:rsidR="00142D9F" w:rsidRPr="00037D75" w:rsidRDefault="00142D9F" w:rsidP="00037D75">
            <w:pPr>
              <w:spacing w:after="0" w:line="240" w:lineRule="auto"/>
            </w:pPr>
            <w:r w:rsidRPr="00037D75">
              <w:t>150</w:t>
            </w:r>
          </w:p>
        </w:tc>
        <w:tc>
          <w:tcPr>
            <w:tcW w:w="1231" w:type="dxa"/>
          </w:tcPr>
          <w:p w:rsidR="00142D9F" w:rsidRPr="00037D75" w:rsidRDefault="00142D9F" w:rsidP="00037D75">
            <w:pPr>
              <w:spacing w:after="0" w:line="240" w:lineRule="auto"/>
            </w:pPr>
            <w:r w:rsidRPr="00037D75">
              <w:t>150</w:t>
            </w:r>
          </w:p>
        </w:tc>
        <w:tc>
          <w:tcPr>
            <w:tcW w:w="1246" w:type="dxa"/>
          </w:tcPr>
          <w:p w:rsidR="00142D9F" w:rsidRPr="00037D75" w:rsidRDefault="00142D9F" w:rsidP="00037D75">
            <w:pPr>
              <w:spacing w:after="0" w:line="240" w:lineRule="auto"/>
            </w:pPr>
            <w:r w:rsidRPr="00037D75">
              <w:t>130</w:t>
            </w:r>
          </w:p>
        </w:tc>
        <w:tc>
          <w:tcPr>
            <w:tcW w:w="1111" w:type="dxa"/>
          </w:tcPr>
          <w:p w:rsidR="00142D9F" w:rsidRPr="00037D75" w:rsidRDefault="00142D9F" w:rsidP="00037D75">
            <w:pPr>
              <w:spacing w:after="0" w:line="240" w:lineRule="auto"/>
            </w:pPr>
            <w:r w:rsidRPr="00037D75">
              <w:t>130</w:t>
            </w:r>
          </w:p>
        </w:tc>
        <w:tc>
          <w:tcPr>
            <w:tcW w:w="1103" w:type="dxa"/>
          </w:tcPr>
          <w:p w:rsidR="00142D9F" w:rsidRPr="00037D75" w:rsidRDefault="00142D9F" w:rsidP="00037D75">
            <w:pPr>
              <w:spacing w:after="0" w:line="240" w:lineRule="auto"/>
            </w:pPr>
            <w:r w:rsidRPr="00037D75">
              <w:t>120</w:t>
            </w:r>
          </w:p>
        </w:tc>
        <w:tc>
          <w:tcPr>
            <w:tcW w:w="837" w:type="dxa"/>
          </w:tcPr>
          <w:p w:rsidR="00142D9F" w:rsidRPr="00037D75" w:rsidRDefault="00142D9F" w:rsidP="00037D75">
            <w:pPr>
              <w:spacing w:after="0" w:line="240" w:lineRule="auto"/>
            </w:pPr>
            <w:r w:rsidRPr="00037D75">
              <w:t>60</w:t>
            </w:r>
          </w:p>
        </w:tc>
      </w:tr>
      <w:tr w:rsidR="00142D9F" w:rsidRPr="00037D75" w:rsidTr="00037D75">
        <w:tc>
          <w:tcPr>
            <w:tcW w:w="2660" w:type="dxa"/>
          </w:tcPr>
          <w:p w:rsidR="00142D9F" w:rsidRPr="00037D75" w:rsidRDefault="00142D9F" w:rsidP="00037D75">
            <w:pPr>
              <w:spacing w:after="0" w:line="240" w:lineRule="auto"/>
            </w:pPr>
            <w:r w:rsidRPr="00037D75">
              <w:t>ЭННП55/110, ННП55/110</w:t>
            </w:r>
          </w:p>
        </w:tc>
        <w:tc>
          <w:tcPr>
            <w:tcW w:w="1134" w:type="dxa"/>
          </w:tcPr>
          <w:p w:rsidR="00142D9F" w:rsidRPr="00037D75" w:rsidRDefault="00142D9F" w:rsidP="00037D75">
            <w:pPr>
              <w:spacing w:after="0" w:line="240" w:lineRule="auto"/>
            </w:pPr>
            <w:r w:rsidRPr="00037D75">
              <w:t>150</w:t>
            </w:r>
          </w:p>
        </w:tc>
        <w:tc>
          <w:tcPr>
            <w:tcW w:w="1231" w:type="dxa"/>
          </w:tcPr>
          <w:p w:rsidR="00142D9F" w:rsidRPr="00037D75" w:rsidRDefault="00142D9F" w:rsidP="00037D75">
            <w:pPr>
              <w:spacing w:after="0" w:line="240" w:lineRule="auto"/>
            </w:pPr>
            <w:r w:rsidRPr="00037D75">
              <w:t>150</w:t>
            </w:r>
          </w:p>
        </w:tc>
        <w:tc>
          <w:tcPr>
            <w:tcW w:w="1246" w:type="dxa"/>
          </w:tcPr>
          <w:p w:rsidR="00142D9F" w:rsidRPr="00037D75" w:rsidRDefault="00142D9F" w:rsidP="00037D75">
            <w:pPr>
              <w:spacing w:after="0" w:line="240" w:lineRule="auto"/>
            </w:pPr>
            <w:r w:rsidRPr="00037D75">
              <w:t>130</w:t>
            </w:r>
          </w:p>
        </w:tc>
        <w:tc>
          <w:tcPr>
            <w:tcW w:w="1111" w:type="dxa"/>
          </w:tcPr>
          <w:p w:rsidR="00142D9F" w:rsidRPr="00037D75" w:rsidRDefault="00142D9F" w:rsidP="00037D75">
            <w:pPr>
              <w:spacing w:after="0" w:line="240" w:lineRule="auto"/>
            </w:pPr>
            <w:r w:rsidRPr="00037D75">
              <w:t>130</w:t>
            </w:r>
          </w:p>
        </w:tc>
        <w:tc>
          <w:tcPr>
            <w:tcW w:w="1103" w:type="dxa"/>
          </w:tcPr>
          <w:p w:rsidR="00142D9F" w:rsidRPr="00037D75" w:rsidRDefault="00142D9F" w:rsidP="00037D75">
            <w:pPr>
              <w:spacing w:after="0" w:line="240" w:lineRule="auto"/>
            </w:pPr>
            <w:r w:rsidRPr="00037D75">
              <w:t>110</w:t>
            </w:r>
          </w:p>
        </w:tc>
        <w:tc>
          <w:tcPr>
            <w:tcW w:w="837" w:type="dxa"/>
          </w:tcPr>
          <w:p w:rsidR="00142D9F" w:rsidRPr="00037D75" w:rsidRDefault="00142D9F" w:rsidP="00037D75">
            <w:pPr>
              <w:spacing w:after="0" w:line="240" w:lineRule="auto"/>
            </w:pPr>
            <w:r w:rsidRPr="00037D75">
              <w:t>50</w:t>
            </w:r>
          </w:p>
        </w:tc>
      </w:tr>
    </w:tbl>
    <w:p w:rsidR="00142D9F" w:rsidRDefault="00142D9F" w:rsidP="003D7EE9"/>
    <w:p w:rsidR="00142D9F" w:rsidRDefault="00142D9F" w:rsidP="003D7EE9"/>
    <w:p w:rsidR="00142D9F" w:rsidRDefault="00142D9F" w:rsidP="003D7EE9"/>
    <w:p w:rsidR="00142D9F" w:rsidRPr="006B24B4" w:rsidRDefault="00142D9F" w:rsidP="006B24B4">
      <w:pPr>
        <w:rPr>
          <w:b/>
        </w:rPr>
      </w:pPr>
      <w:r w:rsidRPr="006B24B4">
        <w:rPr>
          <w:b/>
        </w:rPr>
        <w:t>Фланцы</w:t>
      </w:r>
    </w:p>
    <w:p w:rsidR="00142D9F" w:rsidRDefault="00142D9F" w:rsidP="003D7EE9"/>
    <w:p w:rsidR="00142D9F" w:rsidRDefault="00142D9F" w:rsidP="003D7EE9">
      <w:r>
        <w:rPr>
          <w:noProof/>
          <w:lang w:eastAsia="ru-RU"/>
        </w:rPr>
        <w:pict>
          <v:shape id="Рисунок 14" o:spid="_x0000_s1026" type="#_x0000_t75" alt="Безымянный-1.jpg" style="position:absolute;margin-left:152.85pt;margin-top:14pt;width:13.1pt;height:80.95pt;z-index:-251658240;visibility:visible" wrapcoords="-2473 0 -2473 21213 22260 21213 22260 0 -2473 0">
            <v:imagedata r:id="rId12" o:title=""/>
            <w10:wrap type="tight"/>
          </v:shape>
        </w:pict>
      </w:r>
      <w:r w:rsidRPr="009B3FDA">
        <w:rPr>
          <w:noProof/>
          <w:lang w:eastAsia="ru-RU"/>
        </w:rPr>
        <w:pict>
          <v:shape id="_x0000_i1033" type="#_x0000_t75" alt="805_original.png" style="width:115.5pt;height:100.5pt;visibility:visible">
            <v:imagedata r:id="rId10" o:title="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6"/>
        <w:gridCol w:w="1464"/>
        <w:gridCol w:w="1701"/>
        <w:gridCol w:w="1701"/>
        <w:gridCol w:w="2410"/>
      </w:tblGrid>
      <w:tr w:rsidR="00142D9F" w:rsidRPr="00037D75" w:rsidTr="00037D75">
        <w:tc>
          <w:tcPr>
            <w:tcW w:w="204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rPr>
                <w:b/>
              </w:rPr>
              <w:t>Тип</w:t>
            </w:r>
          </w:p>
        </w:tc>
        <w:tc>
          <w:tcPr>
            <w:tcW w:w="1464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rPr>
                <w:b/>
              </w:rPr>
              <w:t>А, мм</w:t>
            </w:r>
          </w:p>
        </w:tc>
        <w:tc>
          <w:tcPr>
            <w:tcW w:w="1701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rPr>
                <w:b/>
              </w:rPr>
              <w:t>Х,мм</w:t>
            </w:r>
          </w:p>
        </w:tc>
        <w:tc>
          <w:tcPr>
            <w:tcW w:w="1701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rPr>
                <w:b/>
                <w:lang w:val="en-US"/>
              </w:rPr>
              <w:t>d</w:t>
            </w:r>
            <w:r w:rsidRPr="00037D75">
              <w:rPr>
                <w:b/>
              </w:rPr>
              <w:t>.мм</w:t>
            </w:r>
          </w:p>
        </w:tc>
        <w:tc>
          <w:tcPr>
            <w:tcW w:w="2410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037D75">
              <w:rPr>
                <w:b/>
              </w:rPr>
              <w:t>Н, мм</w:t>
            </w:r>
          </w:p>
        </w:tc>
      </w:tr>
      <w:tr w:rsidR="00142D9F" w:rsidRPr="00037D75" w:rsidTr="00037D75">
        <w:tc>
          <w:tcPr>
            <w:tcW w:w="2046" w:type="dxa"/>
          </w:tcPr>
          <w:p w:rsidR="00142D9F" w:rsidRPr="00037D75" w:rsidRDefault="00142D9F" w:rsidP="00037D75">
            <w:pPr>
              <w:spacing w:after="0" w:line="240" w:lineRule="auto"/>
            </w:pPr>
            <w:r w:rsidRPr="00037D75">
              <w:t>ЭННП100, ЛФ100</w:t>
            </w:r>
          </w:p>
        </w:tc>
        <w:tc>
          <w:tcPr>
            <w:tcW w:w="1464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150</w:t>
            </w:r>
          </w:p>
        </w:tc>
        <w:tc>
          <w:tcPr>
            <w:tcW w:w="1701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135</w:t>
            </w:r>
          </w:p>
        </w:tc>
        <w:tc>
          <w:tcPr>
            <w:tcW w:w="1701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98</w:t>
            </w:r>
          </w:p>
        </w:tc>
        <w:tc>
          <w:tcPr>
            <w:tcW w:w="2410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25</w:t>
            </w:r>
          </w:p>
        </w:tc>
      </w:tr>
      <w:tr w:rsidR="00142D9F" w:rsidRPr="00037D75" w:rsidTr="00037D75">
        <w:tc>
          <w:tcPr>
            <w:tcW w:w="2046" w:type="dxa"/>
          </w:tcPr>
          <w:p w:rsidR="00142D9F" w:rsidRPr="00037D75" w:rsidRDefault="00142D9F" w:rsidP="00037D75">
            <w:pPr>
              <w:spacing w:after="0" w:line="240" w:lineRule="auto"/>
            </w:pPr>
            <w:r w:rsidRPr="00037D75">
              <w:t>ЭННП120, ЛФ120</w:t>
            </w:r>
          </w:p>
        </w:tc>
        <w:tc>
          <w:tcPr>
            <w:tcW w:w="1464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150</w:t>
            </w:r>
          </w:p>
        </w:tc>
        <w:tc>
          <w:tcPr>
            <w:tcW w:w="1701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135</w:t>
            </w:r>
          </w:p>
        </w:tc>
        <w:tc>
          <w:tcPr>
            <w:tcW w:w="1701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118</w:t>
            </w:r>
          </w:p>
        </w:tc>
        <w:tc>
          <w:tcPr>
            <w:tcW w:w="2410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25</w:t>
            </w:r>
          </w:p>
        </w:tc>
      </w:tr>
    </w:tbl>
    <w:p w:rsidR="00142D9F" w:rsidRDefault="00142D9F" w:rsidP="00D372EE"/>
    <w:p w:rsidR="00142D9F" w:rsidRPr="006B24B4" w:rsidRDefault="00142D9F" w:rsidP="00D372EE">
      <w:pPr>
        <w:rPr>
          <w:b/>
        </w:rPr>
      </w:pPr>
      <w:r w:rsidRPr="006B24B4">
        <w:rPr>
          <w:b/>
        </w:rPr>
        <w:t>Переходник</w:t>
      </w:r>
    </w:p>
    <w:p w:rsidR="00142D9F" w:rsidRDefault="00142D9F" w:rsidP="003D7EE9">
      <w:r w:rsidRPr="009B3FDA">
        <w:rPr>
          <w:noProof/>
          <w:lang w:eastAsia="ru-RU"/>
        </w:rPr>
        <w:pict>
          <v:shape id="Рисунок 8" o:spid="_x0000_i1034" type="#_x0000_t75" alt="переходник.jpg" style="width:142.5pt;height:96pt;visibility:visible">
            <v:imagedata r:id="rId13" o:title=""/>
          </v:shape>
        </w:pict>
      </w:r>
    </w:p>
    <w:p w:rsidR="00142D9F" w:rsidRDefault="00142D9F" w:rsidP="003D7EE9"/>
    <w:p w:rsidR="00142D9F" w:rsidRDefault="00142D9F" w:rsidP="003D7EE9">
      <w:pPr>
        <w:rPr>
          <w:b/>
        </w:rPr>
      </w:pPr>
    </w:p>
    <w:p w:rsidR="00142D9F" w:rsidRPr="006B24B4" w:rsidRDefault="00142D9F" w:rsidP="003D7EE9">
      <w:pPr>
        <w:rPr>
          <w:b/>
        </w:rPr>
      </w:pPr>
      <w:r w:rsidRPr="006B24B4">
        <w:rPr>
          <w:b/>
        </w:rPr>
        <w:t>Редуктор</w:t>
      </w:r>
      <w:r>
        <w:rPr>
          <w:b/>
        </w:rPr>
        <w:t xml:space="preserve"> РКУ</w:t>
      </w:r>
    </w:p>
    <w:p w:rsidR="00142D9F" w:rsidRDefault="00142D9F" w:rsidP="003D7EE9">
      <w:r w:rsidRPr="009B3FDA">
        <w:rPr>
          <w:noProof/>
          <w:lang w:eastAsia="ru-RU"/>
        </w:rPr>
        <w:pict>
          <v:shape id="_x0000_i1035" type="#_x0000_t75" alt="редуктор.jpg" style="width:126pt;height:111pt;visibility:visible">
            <v:imagedata r:id="rId14" o:title=""/>
          </v:shape>
        </w:pict>
      </w:r>
    </w:p>
    <w:p w:rsidR="00142D9F" w:rsidRDefault="00142D9F" w:rsidP="003D7EE9">
      <w:r>
        <w:t>Редуктор 100/125</w:t>
      </w:r>
    </w:p>
    <w:p w:rsidR="00142D9F" w:rsidRDefault="00142D9F" w:rsidP="003D7EE9"/>
    <w:p w:rsidR="00142D9F" w:rsidRDefault="00142D9F" w:rsidP="003D7EE9">
      <w:r w:rsidRPr="009B3FDA">
        <w:rPr>
          <w:noProof/>
          <w:lang w:eastAsia="ru-RU"/>
        </w:rPr>
        <w:pict>
          <v:shape id="Рисунок 13" o:spid="_x0000_i1036" type="#_x0000_t75" alt="редуктор.jpg" style="width:133.5pt;height:87pt;visibility:visible">
            <v:imagedata r:id="rId15" o:title="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95"/>
        <w:gridCol w:w="1595"/>
        <w:gridCol w:w="1595"/>
        <w:gridCol w:w="1595"/>
        <w:gridCol w:w="1595"/>
      </w:tblGrid>
      <w:tr w:rsidR="00142D9F" w:rsidRPr="00037D75" w:rsidTr="00037D75"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lang w:val="en-US"/>
              </w:rPr>
            </w:pPr>
            <w:r w:rsidRPr="00037D75">
              <w:rPr>
                <w:lang w:val="en-US"/>
              </w:rPr>
              <w:t>D1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lang w:val="en-US"/>
              </w:rPr>
            </w:pPr>
            <w:r w:rsidRPr="00037D75">
              <w:rPr>
                <w:lang w:val="en-US"/>
              </w:rPr>
              <w:t>D2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lang w:val="en-US"/>
              </w:rPr>
            </w:pPr>
            <w:r w:rsidRPr="00037D75">
              <w:rPr>
                <w:lang w:val="en-US"/>
              </w:rPr>
              <w:t>D3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lang w:val="en-US"/>
              </w:rPr>
            </w:pPr>
            <w:r w:rsidRPr="00037D75">
              <w:rPr>
                <w:lang w:val="en-US"/>
              </w:rPr>
              <w:t>D4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lang w:val="en-US"/>
              </w:rPr>
            </w:pPr>
            <w:r w:rsidRPr="00037D75">
              <w:rPr>
                <w:lang w:val="en-US"/>
              </w:rPr>
              <w:t>a</w:t>
            </w:r>
          </w:p>
        </w:tc>
      </w:tr>
      <w:tr w:rsidR="00142D9F" w:rsidRPr="00037D75" w:rsidTr="00037D75"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lang w:val="en-US"/>
              </w:rPr>
            </w:pPr>
            <w:r w:rsidRPr="00037D75">
              <w:rPr>
                <w:lang w:val="en-US"/>
              </w:rPr>
              <w:t>127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lang w:val="en-US"/>
              </w:rPr>
            </w:pPr>
            <w:r w:rsidRPr="00037D75">
              <w:rPr>
                <w:lang w:val="en-US"/>
              </w:rPr>
              <w:t>124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lang w:val="en-US"/>
              </w:rPr>
            </w:pPr>
            <w:r w:rsidRPr="00037D75">
              <w:rPr>
                <w:lang w:val="en-US"/>
              </w:rPr>
              <w:t>95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lang w:val="en-US"/>
              </w:rPr>
            </w:pPr>
            <w:r w:rsidRPr="00037D75">
              <w:rPr>
                <w:lang w:val="en-US"/>
              </w:rPr>
              <w:t>99</w:t>
            </w:r>
          </w:p>
        </w:tc>
        <w:tc>
          <w:tcPr>
            <w:tcW w:w="1595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lang w:val="en-US"/>
              </w:rPr>
            </w:pPr>
            <w:r w:rsidRPr="00037D75">
              <w:rPr>
                <w:lang w:val="en-US"/>
              </w:rPr>
              <w:t>59</w:t>
            </w:r>
          </w:p>
        </w:tc>
      </w:tr>
    </w:tbl>
    <w:p w:rsidR="00142D9F" w:rsidRDefault="00142D9F" w:rsidP="003D7EE9"/>
    <w:p w:rsidR="00142D9F" w:rsidRDefault="00142D9F" w:rsidP="003D7EE9">
      <w:r>
        <w:t>Вентиляторы осевые</w:t>
      </w:r>
    </w:p>
    <w:p w:rsidR="00142D9F" w:rsidRDefault="00142D9F" w:rsidP="003D7EE9">
      <w:r w:rsidRPr="009B3FDA">
        <w:rPr>
          <w:noProof/>
          <w:lang w:eastAsia="ru-RU"/>
        </w:rPr>
        <w:pict>
          <v:shape id="Рисунок 10" o:spid="_x0000_i1037" type="#_x0000_t75" alt="вент.jpg" style="width:284.25pt;height:174.75pt;visibility:visible">
            <v:imagedata r:id="rId16" o:title="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66"/>
        <w:gridCol w:w="1916"/>
        <w:gridCol w:w="1913"/>
        <w:gridCol w:w="1888"/>
        <w:gridCol w:w="1888"/>
      </w:tblGrid>
      <w:tr w:rsidR="00142D9F" w:rsidRPr="00037D75" w:rsidTr="00037D75">
        <w:tc>
          <w:tcPr>
            <w:tcW w:w="196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rPr>
                <w:b/>
              </w:rPr>
              <w:t>Тип</w:t>
            </w:r>
          </w:p>
        </w:tc>
        <w:tc>
          <w:tcPr>
            <w:tcW w:w="1916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037D75">
              <w:rPr>
                <w:b/>
                <w:lang w:val="en-US"/>
              </w:rPr>
              <w:t>A</w:t>
            </w:r>
            <w:r w:rsidRPr="00037D75">
              <w:rPr>
                <w:b/>
              </w:rPr>
              <w:t>, мм</w:t>
            </w:r>
          </w:p>
        </w:tc>
        <w:tc>
          <w:tcPr>
            <w:tcW w:w="1913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037D75">
              <w:rPr>
                <w:b/>
                <w:lang w:val="en-US"/>
              </w:rPr>
              <w:t>X</w:t>
            </w:r>
            <w:r w:rsidRPr="00037D75">
              <w:rPr>
                <w:b/>
              </w:rPr>
              <w:t>, мм</w:t>
            </w:r>
          </w:p>
        </w:tc>
        <w:tc>
          <w:tcPr>
            <w:tcW w:w="1888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037D75">
              <w:rPr>
                <w:b/>
                <w:lang w:val="en-US"/>
              </w:rPr>
              <w:t>d</w:t>
            </w:r>
            <w:r w:rsidRPr="00037D75">
              <w:rPr>
                <w:b/>
              </w:rPr>
              <w:t>, мм</w:t>
            </w:r>
          </w:p>
        </w:tc>
        <w:tc>
          <w:tcPr>
            <w:tcW w:w="1888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  <w:lang w:val="en-US"/>
              </w:rPr>
              <w:t>E</w:t>
            </w:r>
            <w:r w:rsidRPr="00037D75">
              <w:rPr>
                <w:b/>
              </w:rPr>
              <w:t>, мм</w:t>
            </w:r>
          </w:p>
        </w:tc>
      </w:tr>
      <w:tr w:rsidR="00142D9F" w:rsidRPr="00037D75" w:rsidTr="00037D75">
        <w:tc>
          <w:tcPr>
            <w:tcW w:w="1966" w:type="dxa"/>
          </w:tcPr>
          <w:p w:rsidR="00142D9F" w:rsidRPr="00037D75" w:rsidRDefault="00142D9F" w:rsidP="00037D75">
            <w:pPr>
              <w:spacing w:after="0" w:line="240" w:lineRule="auto"/>
            </w:pPr>
            <w:r w:rsidRPr="00037D75">
              <w:t>В100,В100ВК,</w:t>
            </w:r>
          </w:p>
          <w:p w:rsidR="00142D9F" w:rsidRPr="00037D75" w:rsidRDefault="00142D9F" w:rsidP="00037D75">
            <w:pPr>
              <w:spacing w:after="0" w:line="240" w:lineRule="auto"/>
            </w:pPr>
            <w:r w:rsidRPr="00037D75">
              <w:t>В100ВКИ, В100И</w:t>
            </w:r>
          </w:p>
        </w:tc>
        <w:tc>
          <w:tcPr>
            <w:tcW w:w="191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150</w:t>
            </w:r>
          </w:p>
        </w:tc>
        <w:tc>
          <w:tcPr>
            <w:tcW w:w="1913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120</w:t>
            </w:r>
          </w:p>
        </w:tc>
        <w:tc>
          <w:tcPr>
            <w:tcW w:w="1888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98</w:t>
            </w:r>
          </w:p>
        </w:tc>
        <w:tc>
          <w:tcPr>
            <w:tcW w:w="1888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85</w:t>
            </w:r>
          </w:p>
        </w:tc>
      </w:tr>
      <w:tr w:rsidR="00142D9F" w:rsidRPr="00037D75" w:rsidTr="00037D75">
        <w:tc>
          <w:tcPr>
            <w:tcW w:w="1966" w:type="dxa"/>
          </w:tcPr>
          <w:p w:rsidR="00142D9F" w:rsidRPr="00037D75" w:rsidRDefault="00142D9F" w:rsidP="00037D75">
            <w:pPr>
              <w:spacing w:after="0" w:line="240" w:lineRule="auto"/>
            </w:pPr>
            <w:r w:rsidRPr="00037D75">
              <w:t>В125,В125ВК,</w:t>
            </w:r>
          </w:p>
          <w:p w:rsidR="00142D9F" w:rsidRPr="00037D75" w:rsidRDefault="00142D9F" w:rsidP="00037D75">
            <w:pPr>
              <w:spacing w:after="0" w:line="240" w:lineRule="auto"/>
            </w:pPr>
            <w:r w:rsidRPr="00037D75">
              <w:t>В125ВКИ, В125И</w:t>
            </w:r>
          </w:p>
        </w:tc>
        <w:tc>
          <w:tcPr>
            <w:tcW w:w="191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175</w:t>
            </w:r>
          </w:p>
        </w:tc>
        <w:tc>
          <w:tcPr>
            <w:tcW w:w="1913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140</w:t>
            </w:r>
          </w:p>
        </w:tc>
        <w:tc>
          <w:tcPr>
            <w:tcW w:w="1888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123</w:t>
            </w:r>
          </w:p>
        </w:tc>
        <w:tc>
          <w:tcPr>
            <w:tcW w:w="1888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85</w:t>
            </w:r>
          </w:p>
        </w:tc>
      </w:tr>
    </w:tbl>
    <w:p w:rsidR="00142D9F" w:rsidRDefault="00142D9F" w:rsidP="003D7EE9"/>
    <w:p w:rsidR="00142D9F" w:rsidRPr="002568A1" w:rsidRDefault="00142D9F" w:rsidP="003D7EE9">
      <w:r>
        <w:t>Вентиляторы осевые</w:t>
      </w:r>
      <w:r>
        <w:rPr>
          <w:lang w:val="en-US"/>
        </w:rPr>
        <w:t xml:space="preserve"> </w:t>
      </w:r>
      <w:r>
        <w:t>парус «Космо»</w:t>
      </w:r>
    </w:p>
    <w:p w:rsidR="00142D9F" w:rsidRDefault="00142D9F" w:rsidP="003D7EE9">
      <w:pPr>
        <w:rPr>
          <w:lang w:val="en-US"/>
        </w:rPr>
      </w:pPr>
      <w:r w:rsidRPr="009B3FDA">
        <w:rPr>
          <w:noProof/>
          <w:lang w:eastAsia="ru-RU"/>
        </w:rPr>
        <w:pict>
          <v:shape id="Рисунок 14" o:spid="_x0000_i1038" type="#_x0000_t75" alt="парус.jpg" style="width:81pt;height:87.75pt;visibility:visible">
            <v:imagedata r:id="rId17" o:title="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142D9F" w:rsidRPr="00037D75" w:rsidTr="00037D75">
        <w:tc>
          <w:tcPr>
            <w:tcW w:w="1914" w:type="dxa"/>
          </w:tcPr>
          <w:p w:rsidR="00142D9F" w:rsidRPr="00037D75" w:rsidRDefault="00142D9F" w:rsidP="00037D75">
            <w:pPr>
              <w:spacing w:after="0" w:line="240" w:lineRule="auto"/>
              <w:rPr>
                <w:lang w:val="en-US"/>
              </w:rPr>
            </w:pPr>
            <w:r w:rsidRPr="00037D75">
              <w:rPr>
                <w:lang w:val="en-US"/>
              </w:rPr>
              <w:t>H</w:t>
            </w:r>
          </w:p>
        </w:tc>
        <w:tc>
          <w:tcPr>
            <w:tcW w:w="1914" w:type="dxa"/>
          </w:tcPr>
          <w:p w:rsidR="00142D9F" w:rsidRPr="00037D75" w:rsidRDefault="00142D9F" w:rsidP="00037D75">
            <w:pPr>
              <w:spacing w:after="0" w:line="240" w:lineRule="auto"/>
              <w:rPr>
                <w:lang w:val="en-US"/>
              </w:rPr>
            </w:pPr>
            <w:r w:rsidRPr="00037D75">
              <w:rPr>
                <w:lang w:val="en-US"/>
              </w:rPr>
              <w:t>B</w:t>
            </w:r>
          </w:p>
        </w:tc>
        <w:tc>
          <w:tcPr>
            <w:tcW w:w="1914" w:type="dxa"/>
          </w:tcPr>
          <w:p w:rsidR="00142D9F" w:rsidRPr="00037D75" w:rsidRDefault="00142D9F" w:rsidP="00037D75">
            <w:pPr>
              <w:spacing w:after="0" w:line="240" w:lineRule="auto"/>
              <w:rPr>
                <w:lang w:val="en-US"/>
              </w:rPr>
            </w:pPr>
            <w:r w:rsidRPr="00037D75">
              <w:rPr>
                <w:lang w:val="en-US"/>
              </w:rPr>
              <w:t>L</w:t>
            </w:r>
          </w:p>
        </w:tc>
        <w:tc>
          <w:tcPr>
            <w:tcW w:w="1914" w:type="dxa"/>
          </w:tcPr>
          <w:p w:rsidR="00142D9F" w:rsidRPr="00037D75" w:rsidRDefault="00142D9F" w:rsidP="00037D75">
            <w:pPr>
              <w:spacing w:after="0" w:line="240" w:lineRule="auto"/>
              <w:rPr>
                <w:lang w:val="en-US"/>
              </w:rPr>
            </w:pPr>
            <w:r w:rsidRPr="00037D75">
              <w:rPr>
                <w:lang w:val="en-US"/>
              </w:rPr>
              <w:t>L1</w:t>
            </w:r>
          </w:p>
        </w:tc>
        <w:tc>
          <w:tcPr>
            <w:tcW w:w="1915" w:type="dxa"/>
          </w:tcPr>
          <w:p w:rsidR="00142D9F" w:rsidRPr="00037D75" w:rsidRDefault="00142D9F" w:rsidP="00037D75">
            <w:pPr>
              <w:spacing w:after="0" w:line="240" w:lineRule="auto"/>
              <w:rPr>
                <w:lang w:val="en-US"/>
              </w:rPr>
            </w:pPr>
            <w:r w:rsidRPr="00037D75">
              <w:rPr>
                <w:lang w:val="en-US"/>
              </w:rPr>
              <w:t>D</w:t>
            </w:r>
          </w:p>
        </w:tc>
      </w:tr>
      <w:tr w:rsidR="00142D9F" w:rsidRPr="00037D75" w:rsidTr="00037D75">
        <w:tc>
          <w:tcPr>
            <w:tcW w:w="1914" w:type="dxa"/>
          </w:tcPr>
          <w:p w:rsidR="00142D9F" w:rsidRPr="00037D75" w:rsidRDefault="00142D9F" w:rsidP="00037D75">
            <w:pPr>
              <w:spacing w:after="0" w:line="240" w:lineRule="auto"/>
              <w:rPr>
                <w:lang w:val="en-US"/>
              </w:rPr>
            </w:pPr>
            <w:r w:rsidRPr="00037D75">
              <w:rPr>
                <w:lang w:val="en-US"/>
              </w:rPr>
              <w:t>160</w:t>
            </w:r>
          </w:p>
        </w:tc>
        <w:tc>
          <w:tcPr>
            <w:tcW w:w="1914" w:type="dxa"/>
          </w:tcPr>
          <w:p w:rsidR="00142D9F" w:rsidRPr="00037D75" w:rsidRDefault="00142D9F" w:rsidP="00037D75">
            <w:pPr>
              <w:spacing w:after="0" w:line="240" w:lineRule="auto"/>
              <w:rPr>
                <w:lang w:val="en-US"/>
              </w:rPr>
            </w:pPr>
            <w:r w:rsidRPr="00037D75">
              <w:rPr>
                <w:lang w:val="en-US"/>
              </w:rPr>
              <w:t>160</w:t>
            </w:r>
          </w:p>
        </w:tc>
        <w:tc>
          <w:tcPr>
            <w:tcW w:w="1914" w:type="dxa"/>
          </w:tcPr>
          <w:p w:rsidR="00142D9F" w:rsidRPr="00037D75" w:rsidRDefault="00142D9F" w:rsidP="00037D75">
            <w:pPr>
              <w:spacing w:after="0" w:line="240" w:lineRule="auto"/>
            </w:pPr>
            <w:r w:rsidRPr="00037D75">
              <w:t>105</w:t>
            </w:r>
          </w:p>
        </w:tc>
        <w:tc>
          <w:tcPr>
            <w:tcW w:w="1914" w:type="dxa"/>
          </w:tcPr>
          <w:p w:rsidR="00142D9F" w:rsidRPr="00037D75" w:rsidRDefault="00142D9F" w:rsidP="00037D75">
            <w:pPr>
              <w:spacing w:after="0" w:line="240" w:lineRule="auto"/>
              <w:rPr>
                <w:lang w:val="en-US"/>
              </w:rPr>
            </w:pPr>
            <w:r w:rsidRPr="00037D75">
              <w:rPr>
                <w:lang w:val="en-US"/>
              </w:rPr>
              <w:t>77</w:t>
            </w:r>
          </w:p>
        </w:tc>
        <w:tc>
          <w:tcPr>
            <w:tcW w:w="1915" w:type="dxa"/>
          </w:tcPr>
          <w:p w:rsidR="00142D9F" w:rsidRPr="00037D75" w:rsidRDefault="00142D9F" w:rsidP="00037D75">
            <w:pPr>
              <w:spacing w:after="0" w:line="240" w:lineRule="auto"/>
            </w:pPr>
            <w:r w:rsidRPr="00037D75">
              <w:t>100</w:t>
            </w:r>
          </w:p>
        </w:tc>
      </w:tr>
    </w:tbl>
    <w:p w:rsidR="00142D9F" w:rsidRDefault="00142D9F" w:rsidP="003D7EE9">
      <w:pPr>
        <w:rPr>
          <w:lang w:val="en-US"/>
        </w:rPr>
      </w:pPr>
    </w:p>
    <w:p w:rsidR="00142D9F" w:rsidRPr="009E0507" w:rsidRDefault="00142D9F" w:rsidP="003D7EE9">
      <w:pPr>
        <w:rPr>
          <w:lang w:val="en-US"/>
        </w:rPr>
      </w:pPr>
    </w:p>
    <w:p w:rsidR="00142D9F" w:rsidRDefault="00142D9F" w:rsidP="004A50B8">
      <w:r>
        <w:t>Вентиляторы осевые канальные</w:t>
      </w:r>
    </w:p>
    <w:p w:rsidR="00142D9F" w:rsidRPr="004A50B8" w:rsidRDefault="00142D9F" w:rsidP="005674BE">
      <w:pPr>
        <w:rPr>
          <w:b/>
        </w:rPr>
      </w:pPr>
      <w:r w:rsidRPr="009B3FDA">
        <w:rPr>
          <w:noProof/>
          <w:lang w:eastAsia="ru-RU"/>
        </w:rPr>
        <w:pict>
          <v:shape id="Рисунок 11" o:spid="_x0000_i1039" type="#_x0000_t75" alt="осевой канальный.png" style="width:108pt;height:120.75pt;visibility:visible">
            <v:imagedata r:id="rId18" o:title="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9"/>
        <w:gridCol w:w="1909"/>
        <w:gridCol w:w="1926"/>
        <w:gridCol w:w="1899"/>
        <w:gridCol w:w="1878"/>
      </w:tblGrid>
      <w:tr w:rsidR="00142D9F" w:rsidRPr="00037D75" w:rsidTr="00037D75">
        <w:tc>
          <w:tcPr>
            <w:tcW w:w="1959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</w:rPr>
            </w:pPr>
            <w:r w:rsidRPr="00037D75">
              <w:rPr>
                <w:b/>
              </w:rPr>
              <w:t>Тип</w:t>
            </w:r>
          </w:p>
        </w:tc>
        <w:tc>
          <w:tcPr>
            <w:tcW w:w="1909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037D75">
              <w:rPr>
                <w:b/>
                <w:lang w:val="en-US"/>
              </w:rPr>
              <w:t>D</w:t>
            </w:r>
            <w:r w:rsidRPr="00037D75">
              <w:rPr>
                <w:b/>
              </w:rPr>
              <w:t>, мм</w:t>
            </w:r>
          </w:p>
        </w:tc>
        <w:tc>
          <w:tcPr>
            <w:tcW w:w="1926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  <w:vertAlign w:val="superscript"/>
                <w:lang w:val="en-US"/>
              </w:rPr>
            </w:pPr>
            <w:r w:rsidRPr="00037D75">
              <w:rPr>
                <w:b/>
                <w:lang w:val="en-US"/>
              </w:rPr>
              <w:t>D</w:t>
            </w:r>
            <w:r w:rsidRPr="00037D75">
              <w:rPr>
                <w:b/>
                <w:vertAlign w:val="superscript"/>
                <w:lang w:val="en-US"/>
              </w:rPr>
              <w:t>1</w:t>
            </w:r>
            <w:r w:rsidRPr="00037D75">
              <w:rPr>
                <w:b/>
              </w:rPr>
              <w:t>, мм</w:t>
            </w:r>
          </w:p>
        </w:tc>
        <w:tc>
          <w:tcPr>
            <w:tcW w:w="1899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037D75">
              <w:rPr>
                <w:b/>
                <w:lang w:val="en-US"/>
              </w:rPr>
              <w:t>L</w:t>
            </w:r>
            <w:r w:rsidRPr="00037D75">
              <w:rPr>
                <w:b/>
              </w:rPr>
              <w:t>, мм</w:t>
            </w:r>
          </w:p>
        </w:tc>
        <w:tc>
          <w:tcPr>
            <w:tcW w:w="1878" w:type="dxa"/>
          </w:tcPr>
          <w:p w:rsidR="00142D9F" w:rsidRPr="00037D75" w:rsidRDefault="00142D9F" w:rsidP="00037D75">
            <w:pPr>
              <w:spacing w:after="0" w:line="240" w:lineRule="auto"/>
              <w:jc w:val="center"/>
              <w:rPr>
                <w:b/>
                <w:vertAlign w:val="superscript"/>
                <w:lang w:val="en-US"/>
              </w:rPr>
            </w:pPr>
            <w:r w:rsidRPr="00037D75">
              <w:rPr>
                <w:b/>
                <w:lang w:val="en-US"/>
              </w:rPr>
              <w:t>L</w:t>
            </w:r>
            <w:r w:rsidRPr="00037D75">
              <w:rPr>
                <w:b/>
                <w:vertAlign w:val="superscript"/>
                <w:lang w:val="en-US"/>
              </w:rPr>
              <w:t>1</w:t>
            </w:r>
            <w:r w:rsidRPr="00037D75">
              <w:rPr>
                <w:b/>
              </w:rPr>
              <w:t>, мм</w:t>
            </w:r>
          </w:p>
        </w:tc>
      </w:tr>
      <w:tr w:rsidR="00142D9F" w:rsidRPr="00037D75" w:rsidTr="00037D75">
        <w:tc>
          <w:tcPr>
            <w:tcW w:w="1959" w:type="dxa"/>
          </w:tcPr>
          <w:p w:rsidR="00142D9F" w:rsidRPr="00037D75" w:rsidRDefault="00142D9F" w:rsidP="00037D75">
            <w:pPr>
              <w:spacing w:after="0" w:line="240" w:lineRule="auto"/>
            </w:pPr>
            <w:r w:rsidRPr="00037D75">
              <w:t>ВК100</w:t>
            </w:r>
          </w:p>
        </w:tc>
        <w:tc>
          <w:tcPr>
            <w:tcW w:w="1909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98</w:t>
            </w:r>
          </w:p>
        </w:tc>
        <w:tc>
          <w:tcPr>
            <w:tcW w:w="192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100</w:t>
            </w:r>
          </w:p>
        </w:tc>
        <w:tc>
          <w:tcPr>
            <w:tcW w:w="1899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85</w:t>
            </w:r>
          </w:p>
        </w:tc>
        <w:tc>
          <w:tcPr>
            <w:tcW w:w="1878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30</w:t>
            </w:r>
          </w:p>
        </w:tc>
      </w:tr>
      <w:tr w:rsidR="00142D9F" w:rsidRPr="00037D75" w:rsidTr="00037D75">
        <w:tc>
          <w:tcPr>
            <w:tcW w:w="1959" w:type="dxa"/>
          </w:tcPr>
          <w:p w:rsidR="00142D9F" w:rsidRPr="00037D75" w:rsidRDefault="00142D9F" w:rsidP="00037D75">
            <w:pPr>
              <w:spacing w:after="0" w:line="240" w:lineRule="auto"/>
            </w:pPr>
            <w:r w:rsidRPr="00037D75">
              <w:t>ВК125</w:t>
            </w:r>
          </w:p>
        </w:tc>
        <w:tc>
          <w:tcPr>
            <w:tcW w:w="1909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123</w:t>
            </w:r>
          </w:p>
        </w:tc>
        <w:tc>
          <w:tcPr>
            <w:tcW w:w="1926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125</w:t>
            </w:r>
          </w:p>
        </w:tc>
        <w:tc>
          <w:tcPr>
            <w:tcW w:w="1899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85</w:t>
            </w:r>
          </w:p>
        </w:tc>
        <w:tc>
          <w:tcPr>
            <w:tcW w:w="1878" w:type="dxa"/>
          </w:tcPr>
          <w:p w:rsidR="00142D9F" w:rsidRPr="00037D75" w:rsidRDefault="00142D9F" w:rsidP="00037D75">
            <w:pPr>
              <w:spacing w:after="0" w:line="240" w:lineRule="auto"/>
              <w:jc w:val="center"/>
            </w:pPr>
            <w:r w:rsidRPr="00037D75">
              <w:t>30</w:t>
            </w:r>
          </w:p>
        </w:tc>
      </w:tr>
    </w:tbl>
    <w:p w:rsidR="00142D9F" w:rsidRDefault="00142D9F" w:rsidP="003D7EE9"/>
    <w:p w:rsidR="00142D9F" w:rsidRDefault="00142D9F" w:rsidP="003D7EE9"/>
    <w:sectPr w:rsidR="00142D9F" w:rsidSect="006B24B4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D7EE9"/>
    <w:rsid w:val="00032B2C"/>
    <w:rsid w:val="000378D0"/>
    <w:rsid w:val="00037D75"/>
    <w:rsid w:val="000438E0"/>
    <w:rsid w:val="000667F7"/>
    <w:rsid w:val="0008132C"/>
    <w:rsid w:val="000A0287"/>
    <w:rsid w:val="000B3651"/>
    <w:rsid w:val="00142D9F"/>
    <w:rsid w:val="001A3CCA"/>
    <w:rsid w:val="001E7510"/>
    <w:rsid w:val="002479E9"/>
    <w:rsid w:val="002568A1"/>
    <w:rsid w:val="00262FE9"/>
    <w:rsid w:val="002E2773"/>
    <w:rsid w:val="00322F8A"/>
    <w:rsid w:val="003D7EE9"/>
    <w:rsid w:val="00440818"/>
    <w:rsid w:val="00445F8F"/>
    <w:rsid w:val="004A50B8"/>
    <w:rsid w:val="004C12D6"/>
    <w:rsid w:val="004D67B4"/>
    <w:rsid w:val="004E4A15"/>
    <w:rsid w:val="004F11A3"/>
    <w:rsid w:val="004F5568"/>
    <w:rsid w:val="00536FF8"/>
    <w:rsid w:val="00541A80"/>
    <w:rsid w:val="005674BE"/>
    <w:rsid w:val="0057399A"/>
    <w:rsid w:val="005A36FF"/>
    <w:rsid w:val="006B24B4"/>
    <w:rsid w:val="006B5B82"/>
    <w:rsid w:val="00711CB7"/>
    <w:rsid w:val="00770462"/>
    <w:rsid w:val="007A55EF"/>
    <w:rsid w:val="007C3C2E"/>
    <w:rsid w:val="007F4EBC"/>
    <w:rsid w:val="00876359"/>
    <w:rsid w:val="008A4057"/>
    <w:rsid w:val="009004DA"/>
    <w:rsid w:val="0095665E"/>
    <w:rsid w:val="009577E5"/>
    <w:rsid w:val="009626C9"/>
    <w:rsid w:val="009B3E20"/>
    <w:rsid w:val="009B3FDA"/>
    <w:rsid w:val="009C3450"/>
    <w:rsid w:val="009E0507"/>
    <w:rsid w:val="00A95822"/>
    <w:rsid w:val="00AA5152"/>
    <w:rsid w:val="00AD0576"/>
    <w:rsid w:val="00AD76C8"/>
    <w:rsid w:val="00AE7633"/>
    <w:rsid w:val="00AF0F87"/>
    <w:rsid w:val="00B24CEC"/>
    <w:rsid w:val="00B2690A"/>
    <w:rsid w:val="00B37EBD"/>
    <w:rsid w:val="00B93B29"/>
    <w:rsid w:val="00BD3E0C"/>
    <w:rsid w:val="00C458FF"/>
    <w:rsid w:val="00CC59F2"/>
    <w:rsid w:val="00D372EE"/>
    <w:rsid w:val="00D81224"/>
    <w:rsid w:val="00DB277B"/>
    <w:rsid w:val="00DE2675"/>
    <w:rsid w:val="00DF7D15"/>
    <w:rsid w:val="00E1204A"/>
    <w:rsid w:val="00E66A9F"/>
    <w:rsid w:val="00E708F7"/>
    <w:rsid w:val="00E800A5"/>
    <w:rsid w:val="00E9754C"/>
    <w:rsid w:val="00F2631F"/>
    <w:rsid w:val="00F26565"/>
    <w:rsid w:val="00F276F2"/>
    <w:rsid w:val="00F53A4D"/>
    <w:rsid w:val="00F5660E"/>
    <w:rsid w:val="00FD5819"/>
    <w:rsid w:val="00FF279F"/>
    <w:rsid w:val="00FF5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6F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D7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D7EE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3D7E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541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3360</TotalTime>
  <Pages>6</Pages>
  <Words>385</Words>
  <Characters>2201</Characters>
  <Application>Microsoft Office Outlook</Application>
  <DocSecurity>0</DocSecurity>
  <Lines>0</Lines>
  <Paragraphs>0</Paragraphs>
  <ScaleCrop>false</ScaleCrop>
  <Company>Космовент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Космовент</dc:creator>
  <cp:keywords/>
  <dc:description/>
  <cp:lastModifiedBy>Пользователь</cp:lastModifiedBy>
  <cp:revision>21</cp:revision>
  <cp:lastPrinted>2015-11-27T06:37:00Z</cp:lastPrinted>
  <dcterms:created xsi:type="dcterms:W3CDTF">2015-11-27T03:56:00Z</dcterms:created>
  <dcterms:modified xsi:type="dcterms:W3CDTF">2022-05-13T05:09:00Z</dcterms:modified>
</cp:coreProperties>
</file>